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C3C" w:rsidRDefault="000C4C3C">
      <w:pPr>
        <w:ind w:left="260"/>
        <w:rPr>
          <w:rFonts w:ascii="Times New Roman"/>
          <w:sz w:val="20"/>
        </w:rPr>
      </w:pPr>
    </w:p>
    <w:p w:rsidR="000C4C3C" w:rsidRDefault="000C4C3C" w:rsidP="00B86321">
      <w:pPr>
        <w:ind w:left="107"/>
        <w:rPr>
          <w:rFonts w:ascii="Times New Roman"/>
          <w:sz w:val="20"/>
        </w:rPr>
      </w:pPr>
    </w:p>
    <w:p w:rsidR="000C4C3C" w:rsidRDefault="000C4C3C" w:rsidP="00B86321">
      <w:pPr>
        <w:rPr>
          <w:rFonts w:ascii="Times New Roman"/>
          <w:sz w:val="20"/>
        </w:rPr>
      </w:pPr>
      <w:r w:rsidRPr="002F4B47"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7.75pt">
            <v:imagedata r:id="rId4" o:title=""/>
          </v:shape>
        </w:pict>
      </w:r>
    </w:p>
    <w:p w:rsidR="000C4C3C" w:rsidRDefault="000C4C3C" w:rsidP="00B86321">
      <w:pPr>
        <w:rPr>
          <w:rFonts w:ascii="Times New Roman"/>
          <w:sz w:val="20"/>
        </w:rPr>
      </w:pPr>
    </w:p>
    <w:p w:rsidR="000C4C3C" w:rsidRDefault="000C4C3C" w:rsidP="00B86321">
      <w:pPr>
        <w:rPr>
          <w:rFonts w:ascii="Times New Roman"/>
          <w:sz w:val="20"/>
        </w:rPr>
      </w:pPr>
    </w:p>
    <w:p w:rsidR="000C4C3C" w:rsidRDefault="000C4C3C" w:rsidP="00B86321">
      <w:pPr>
        <w:rPr>
          <w:rFonts w:ascii="Times New Roman"/>
          <w:sz w:val="20"/>
        </w:rPr>
      </w:pPr>
    </w:p>
    <w:p w:rsidR="000C4C3C" w:rsidRDefault="000C4C3C" w:rsidP="00B86321">
      <w:pPr>
        <w:rPr>
          <w:rFonts w:ascii="Times New Roman"/>
          <w:sz w:val="20"/>
        </w:rPr>
      </w:pPr>
    </w:p>
    <w:p w:rsidR="000C4C3C" w:rsidRDefault="000C4C3C" w:rsidP="00B86321">
      <w:pPr>
        <w:rPr>
          <w:rFonts w:ascii="Times New Roman"/>
          <w:sz w:val="20"/>
        </w:rPr>
      </w:pPr>
    </w:p>
    <w:p w:rsidR="000C4C3C" w:rsidRDefault="000C4C3C" w:rsidP="00B86321">
      <w:pPr>
        <w:rPr>
          <w:rFonts w:ascii="Times New Roman"/>
          <w:sz w:val="20"/>
        </w:rPr>
      </w:pPr>
    </w:p>
    <w:p w:rsidR="000C4C3C" w:rsidRDefault="000C4C3C" w:rsidP="00B86321">
      <w:pPr>
        <w:rPr>
          <w:rFonts w:ascii="Times New Roman"/>
          <w:sz w:val="20"/>
        </w:rPr>
      </w:pPr>
    </w:p>
    <w:p w:rsidR="000C4C3C" w:rsidRPr="00A80602" w:rsidRDefault="000C4C3C" w:rsidP="00B86321">
      <w:pPr>
        <w:jc w:val="center"/>
        <w:rPr>
          <w:rFonts w:ascii="Times New Roman"/>
          <w:b/>
          <w:sz w:val="48"/>
          <w:szCs w:val="48"/>
        </w:rPr>
        <w:sectPr w:rsidR="000C4C3C" w:rsidRPr="00A80602" w:rsidSect="00B86321">
          <w:type w:val="continuous"/>
          <w:pgSz w:w="11910" w:h="16850"/>
          <w:pgMar w:top="1140" w:right="1480" w:bottom="280" w:left="920" w:header="720" w:footer="720" w:gutter="0"/>
          <w:cols w:space="720"/>
        </w:sectPr>
      </w:pPr>
    </w:p>
    <w:tbl>
      <w:tblPr>
        <w:tblW w:w="0" w:type="auto"/>
        <w:tblInd w:w="1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5"/>
        <w:gridCol w:w="1840"/>
        <w:gridCol w:w="976"/>
        <w:gridCol w:w="2016"/>
        <w:gridCol w:w="832"/>
        <w:gridCol w:w="832"/>
        <w:gridCol w:w="832"/>
        <w:gridCol w:w="896"/>
        <w:gridCol w:w="1200"/>
        <w:gridCol w:w="784"/>
        <w:gridCol w:w="848"/>
        <w:gridCol w:w="832"/>
        <w:gridCol w:w="832"/>
        <w:gridCol w:w="864"/>
        <w:gridCol w:w="880"/>
        <w:gridCol w:w="832"/>
        <w:gridCol w:w="783"/>
      </w:tblGrid>
      <w:tr w:rsidR="000C4C3C" w:rsidRPr="009D20B1" w:rsidTr="009D20B1">
        <w:trPr>
          <w:trHeight w:val="256"/>
        </w:trPr>
        <w:tc>
          <w:tcPr>
            <w:tcW w:w="3681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0" w:name="пн1"/>
            <w:bookmarkEnd w:id="0"/>
            <w:r w:rsidRPr="009D20B1">
              <w:rPr>
                <w:b/>
              </w:rPr>
              <w:t xml:space="preserve">День: </w:t>
            </w:r>
            <w:r w:rsidRPr="009D20B1">
              <w:rPr>
                <w:b/>
                <w:spacing w:val="-2"/>
              </w:rPr>
              <w:t>понедельник</w:t>
            </w:r>
          </w:p>
        </w:tc>
        <w:tc>
          <w:tcPr>
            <w:tcW w:w="20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8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первая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8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8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383"/>
        </w:trPr>
        <w:tc>
          <w:tcPr>
            <w:tcW w:w="865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9" w:line="264" w:lineRule="auto"/>
              <w:ind w:left="84" w:right="61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8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78" w:lineRule="exact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 изделий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9" w:line="264" w:lineRule="auto"/>
              <w:ind w:left="125" w:right="82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20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4"/>
            </w:pPr>
          </w:p>
          <w:p w:rsidR="000C4C3C" w:rsidRPr="009D20B1" w:rsidRDefault="000C4C3C" w:rsidP="009D20B1">
            <w:pPr>
              <w:pStyle w:val="TableParagraph"/>
              <w:spacing w:before="1" w:line="264" w:lineRule="auto"/>
              <w:ind w:left="450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83"/>
            </w:pPr>
          </w:p>
          <w:p w:rsidR="000C4C3C" w:rsidRPr="009D20B1" w:rsidRDefault="000C4C3C" w:rsidP="009D20B1">
            <w:pPr>
              <w:pStyle w:val="TableParagraph"/>
              <w:ind w:left="92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3"/>
              <w:ind w:left="178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78" w:lineRule="exact"/>
              <w:ind w:left="42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Энергетич еская ценность (ккал)</w:t>
            </w:r>
          </w:p>
        </w:tc>
        <w:tc>
          <w:tcPr>
            <w:tcW w:w="32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3"/>
              <w:ind w:left="893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3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3"/>
              <w:ind w:left="242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700"/>
        </w:trPr>
        <w:tc>
          <w:tcPr>
            <w:tcW w:w="865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7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9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61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6"/>
              <w:ind w:left="75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6161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783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11"/>
        </w:trPr>
        <w:tc>
          <w:tcPr>
            <w:tcW w:w="86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1/390</w:t>
            </w:r>
          </w:p>
        </w:tc>
        <w:tc>
          <w:tcPr>
            <w:tcW w:w="18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279"/>
              <w:rPr>
                <w:sz w:val="20"/>
              </w:rPr>
            </w:pPr>
            <w:r w:rsidRPr="009D20B1">
              <w:rPr>
                <w:sz w:val="20"/>
              </w:rPr>
              <w:t>Каша манная молочнаяжидкая</w:t>
            </w:r>
          </w:p>
        </w:tc>
        <w:tc>
          <w:tcPr>
            <w:tcW w:w="97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191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191" w:lineRule="exact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6.24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6.10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19.70</w:t>
            </w:r>
          </w:p>
        </w:tc>
        <w:tc>
          <w:tcPr>
            <w:tcW w:w="12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158.64</w:t>
            </w:r>
          </w:p>
        </w:tc>
        <w:tc>
          <w:tcPr>
            <w:tcW w:w="7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1.09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36.72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192.17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156.05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78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</w:tr>
      <w:tr w:rsidR="000C4C3C" w:rsidRPr="009D20B1" w:rsidTr="009D20B1">
        <w:trPr>
          <w:trHeight w:val="222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3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манная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3" w:lineRule="exact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30.8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22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3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3" w:lineRule="exact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7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3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9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" w:line="217" w:lineRule="exact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7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22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3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3" w:lineRule="exact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1.02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17.64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100.80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5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483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4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2/.41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0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порциями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150.00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118.00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75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11/424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z w:val="20"/>
              </w:rPr>
              <w:t xml:space="preserve">Яйцо </w:t>
            </w:r>
            <w:r w:rsidRPr="009D20B1">
              <w:rPr>
                <w:spacing w:val="-2"/>
                <w:sz w:val="20"/>
              </w:rPr>
              <w:t>вареное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z w:val="20"/>
              </w:rPr>
              <w:t xml:space="preserve">Яйцо </w:t>
            </w:r>
            <w:r w:rsidRPr="009D20B1">
              <w:rPr>
                <w:spacing w:val="-2"/>
                <w:sz w:val="20"/>
              </w:rPr>
              <w:t>куриное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4.60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63.00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76.80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5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4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5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520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16.82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28.12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51.84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500.44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0.11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154.82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222.17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236.85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28.32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5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1.70</w:t>
            </w:r>
          </w:p>
        </w:tc>
      </w:tr>
      <w:tr w:rsidR="000C4C3C" w:rsidRPr="009D20B1" w:rsidTr="009D20B1">
        <w:trPr>
          <w:trHeight w:val="256"/>
        </w:trPr>
        <w:tc>
          <w:tcPr>
            <w:tcW w:w="16944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499"/>
        </w:trPr>
        <w:tc>
          <w:tcPr>
            <w:tcW w:w="86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34/43</w:t>
            </w:r>
          </w:p>
        </w:tc>
        <w:tc>
          <w:tcPr>
            <w:tcW w:w="18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tabs>
                <w:tab w:val="left" w:pos="1601"/>
              </w:tabs>
              <w:spacing w:before="196" w:line="264" w:lineRule="auto"/>
              <w:ind w:left="45" w:right="61"/>
              <w:rPr>
                <w:sz w:val="20"/>
              </w:rPr>
            </w:pPr>
            <w:r w:rsidRPr="009D20B1">
              <w:rPr>
                <w:sz w:val="20"/>
              </w:rPr>
              <w:t xml:space="preserve">Салат из </w:t>
            </w:r>
            <w:r w:rsidRPr="009D20B1">
              <w:rPr>
                <w:spacing w:val="-2"/>
                <w:sz w:val="20"/>
              </w:rPr>
              <w:t>белокочанной капусты</w:t>
            </w:r>
            <w:r w:rsidRPr="009D20B1">
              <w:rPr>
                <w:sz w:val="20"/>
              </w:rPr>
              <w:tab/>
            </w:r>
            <w:r w:rsidRPr="009D20B1">
              <w:rPr>
                <w:spacing w:val="-6"/>
                <w:sz w:val="20"/>
              </w:rPr>
              <w:t>(с</w:t>
            </w:r>
          </w:p>
          <w:p w:rsidR="000C4C3C" w:rsidRPr="009D20B1" w:rsidRDefault="000C4C3C" w:rsidP="009D20B1">
            <w:pPr>
              <w:pStyle w:val="TableParagraph"/>
              <w:spacing w:before="1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морковью)</w:t>
            </w:r>
          </w:p>
        </w:tc>
        <w:tc>
          <w:tcPr>
            <w:tcW w:w="97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5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Капуста</w:t>
            </w:r>
            <w:r w:rsidRPr="009D20B1">
              <w:rPr>
                <w:spacing w:val="-2"/>
                <w:sz w:val="20"/>
              </w:rPr>
              <w:t>белокочанная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свежая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47.4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0.85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3.05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5.41</w:t>
            </w:r>
          </w:p>
        </w:tc>
        <w:tc>
          <w:tcPr>
            <w:tcW w:w="12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52.44</w:t>
            </w:r>
          </w:p>
        </w:tc>
        <w:tc>
          <w:tcPr>
            <w:tcW w:w="7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19.47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22.42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16.57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9.10</w:t>
            </w:r>
          </w:p>
        </w:tc>
        <w:tc>
          <w:tcPr>
            <w:tcW w:w="78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0.31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6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23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3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4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540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33/87</w:t>
            </w:r>
          </w:p>
        </w:tc>
        <w:tc>
          <w:tcPr>
            <w:tcW w:w="1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 w:right="279"/>
              <w:rPr>
                <w:sz w:val="20"/>
              </w:rPr>
            </w:pPr>
            <w:r w:rsidRPr="009D20B1">
              <w:rPr>
                <w:sz w:val="20"/>
              </w:rPr>
              <w:t xml:space="preserve">Супсрыбными </w:t>
            </w:r>
            <w:r w:rsidRPr="009D20B1">
              <w:rPr>
                <w:spacing w:val="-2"/>
                <w:sz w:val="20"/>
              </w:rPr>
              <w:t>консервами</w:t>
            </w:r>
          </w:p>
        </w:tc>
        <w:tc>
          <w:tcPr>
            <w:tcW w:w="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" w:line="250" w:lineRule="atLeas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Консервырыбныев собственном соку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8.61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8.40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14.34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167.25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9.11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45.30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176.53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47.35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1.26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16.25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7.5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8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40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23/304</w:t>
            </w:r>
          </w:p>
        </w:tc>
        <w:tc>
          <w:tcPr>
            <w:tcW w:w="1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Плов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3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9"/>
              <w:ind w:left="45"/>
              <w:rPr>
                <w:sz w:val="20"/>
              </w:rPr>
            </w:pPr>
            <w:r w:rsidRPr="009D20B1">
              <w:rPr>
                <w:sz w:val="20"/>
              </w:rPr>
              <w:t>Бройлер</w:t>
            </w:r>
            <w:r w:rsidRPr="009D20B1">
              <w:rPr>
                <w:spacing w:val="-2"/>
                <w:sz w:val="20"/>
              </w:rPr>
              <w:t>цыпленок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3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20.30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35.69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377.00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48.00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45.10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199.30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47.50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2.19</w:t>
            </w:r>
          </w:p>
        </w:tc>
      </w:tr>
      <w:tr w:rsidR="000C4C3C" w:rsidRPr="009D20B1" w:rsidTr="009D20B1">
        <w:trPr>
          <w:trHeight w:val="340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9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3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40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9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3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13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40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130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9"/>
              <w:ind w:left="45"/>
              <w:rPr>
                <w:sz w:val="20"/>
              </w:rPr>
            </w:pPr>
            <w:r w:rsidRPr="009D20B1">
              <w:rPr>
                <w:sz w:val="20"/>
              </w:rPr>
              <w:t>Таматная</w:t>
            </w:r>
            <w:r w:rsidRPr="009D20B1">
              <w:rPr>
                <w:spacing w:val="-2"/>
                <w:sz w:val="20"/>
              </w:rPr>
              <w:t>паста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3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7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40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9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3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46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8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24"/>
        </w:trPr>
        <w:tc>
          <w:tcPr>
            <w:tcW w:w="86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3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Смесь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</w:tbl>
    <w:p w:rsidR="000C4C3C" w:rsidRDefault="000C4C3C">
      <w:pPr>
        <w:rPr>
          <w:sz w:val="20"/>
        </w:rPr>
        <w:sectPr w:rsidR="000C4C3C">
          <w:pgSz w:w="18720" w:h="13230" w:orient="landscape"/>
          <w:pgMar w:top="280" w:right="920" w:bottom="525" w:left="140" w:header="720" w:footer="720" w:gutter="0"/>
          <w:cols w:space="720"/>
        </w:sectPr>
      </w:pPr>
    </w:p>
    <w:tbl>
      <w:tblPr>
        <w:tblW w:w="0" w:type="auto"/>
        <w:tblInd w:w="1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4"/>
        <w:gridCol w:w="1841"/>
        <w:gridCol w:w="984"/>
        <w:gridCol w:w="2007"/>
        <w:gridCol w:w="830"/>
        <w:gridCol w:w="833"/>
        <w:gridCol w:w="832"/>
        <w:gridCol w:w="896"/>
        <w:gridCol w:w="1200"/>
        <w:gridCol w:w="784"/>
        <w:gridCol w:w="848"/>
        <w:gridCol w:w="832"/>
        <w:gridCol w:w="832"/>
        <w:gridCol w:w="864"/>
        <w:gridCol w:w="880"/>
        <w:gridCol w:w="832"/>
        <w:gridCol w:w="783"/>
      </w:tblGrid>
      <w:tr w:rsidR="000C4C3C" w:rsidRPr="009D20B1" w:rsidTr="009D20B1">
        <w:trPr>
          <w:trHeight w:val="268"/>
        </w:trPr>
        <w:tc>
          <w:tcPr>
            <w:tcW w:w="864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6/868</w:t>
            </w:r>
          </w:p>
        </w:tc>
        <w:tc>
          <w:tcPr>
            <w:tcW w:w="184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Компотизсмеси 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35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3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24.76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39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94.20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1.08</w:t>
            </w: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7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8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2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0.18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3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Кислота</w:t>
            </w:r>
            <w:r w:rsidRPr="009D20B1">
              <w:rPr>
                <w:spacing w:val="-2"/>
                <w:sz w:val="20"/>
              </w:rPr>
              <w:t>лимонная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3" w:right="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5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24/847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Груша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2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47.00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96.10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5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2.30</w:t>
            </w:r>
          </w:p>
        </w:tc>
      </w:tr>
      <w:tr w:rsidR="000C4C3C" w:rsidRPr="009D20B1" w:rsidTr="009D20B1">
        <w:trPr>
          <w:trHeight w:val="726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92" w:line="250" w:lineRule="atLeast"/>
              <w:ind w:left="46" w:right="-29"/>
              <w:rPr>
                <w:sz w:val="20"/>
              </w:rPr>
            </w:pPr>
            <w:r w:rsidRPr="009D20B1">
              <w:rPr>
                <w:sz w:val="20"/>
              </w:rPr>
              <w:t xml:space="preserve">Хлебржаной(ржано- </w:t>
            </w: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1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3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2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75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7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3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2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5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 w:right="3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1053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2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42.52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31.07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152.98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1004.29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0.354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35.67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63.00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155.22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492.10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103.95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75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9.36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1573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59.34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59.19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204.82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1504.73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0.464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36.76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217.82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377.39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728.95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132.27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11.06</w:t>
            </w:r>
          </w:p>
        </w:tc>
      </w:tr>
      <w:tr w:rsidR="000C4C3C" w:rsidRPr="009D20B1" w:rsidTr="009D20B1">
        <w:trPr>
          <w:trHeight w:val="256"/>
        </w:trPr>
        <w:tc>
          <w:tcPr>
            <w:tcW w:w="16942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256"/>
        </w:trPr>
        <w:tc>
          <w:tcPr>
            <w:tcW w:w="864" w:type="dxa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right="2"/>
              <w:jc w:val="right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51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Печенье</w:t>
            </w:r>
          </w:p>
        </w:tc>
        <w:tc>
          <w:tcPr>
            <w:tcW w:w="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0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38"/>
              <w:rPr>
                <w:sz w:val="20"/>
              </w:rPr>
            </w:pPr>
            <w:r w:rsidRPr="009D20B1">
              <w:rPr>
                <w:sz w:val="20"/>
              </w:rPr>
              <w:t>Печенье</w:t>
            </w:r>
            <w:r w:rsidRPr="009D20B1">
              <w:rPr>
                <w:spacing w:val="-2"/>
                <w:sz w:val="20"/>
              </w:rPr>
              <w:t>сахарное</w:t>
            </w:r>
          </w:p>
        </w:tc>
        <w:tc>
          <w:tcPr>
            <w:tcW w:w="8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3.00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29.80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166.80</w:t>
            </w:r>
          </w:p>
        </w:tc>
        <w:tc>
          <w:tcPr>
            <w:tcW w:w="7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11.60</w:t>
            </w: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36.00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7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6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3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9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20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3.20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194.80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17.60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8.00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1.20</w:t>
            </w:r>
          </w:p>
        </w:tc>
      </w:tr>
      <w:tr w:rsidR="000C4C3C" w:rsidRPr="009D20B1" w:rsidTr="009D20B1">
        <w:trPr>
          <w:trHeight w:val="256"/>
        </w:trPr>
        <w:tc>
          <w:tcPr>
            <w:tcW w:w="16942" w:type="dxa"/>
            <w:gridSpan w:val="17"/>
            <w:tcBorders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64" w:type="dxa"/>
            <w:vMerge w:val="restart"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832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30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70" w:right="1"/>
              <w:jc w:val="center"/>
            </w:pPr>
            <w:r w:rsidRPr="009D20B1">
              <w:rPr>
                <w:spacing w:val="-4"/>
              </w:rPr>
              <w:t>300.0</w:t>
            </w:r>
          </w:p>
        </w:tc>
        <w:tc>
          <w:tcPr>
            <w:tcW w:w="10416" w:type="dxa"/>
            <w:gridSpan w:val="12"/>
            <w:vMerge w:val="restart"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34.1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Консервы</w:t>
            </w:r>
            <w:r w:rsidRPr="009D20B1">
              <w:rPr>
                <w:spacing w:val="-2"/>
              </w:rPr>
              <w:t>рыбные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Мясо</w:t>
            </w:r>
            <w:r w:rsidRPr="009D20B1">
              <w:rPr>
                <w:spacing w:val="-2"/>
              </w:rPr>
              <w:t>бролира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35.0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манная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30.8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51.0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65.0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150.0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1.0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Какао-</w:t>
            </w:r>
            <w:r w:rsidRPr="009D20B1">
              <w:rPr>
                <w:spacing w:val="-2"/>
              </w:rPr>
              <w:t xml:space="preserve"> порошок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6.0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Печенье</w:t>
            </w:r>
            <w:r w:rsidRPr="009D20B1">
              <w:rPr>
                <w:spacing w:val="-2"/>
              </w:rPr>
              <w:t>сахарное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Смесь</w:t>
            </w:r>
            <w:r w:rsidRPr="009D20B1">
              <w:rPr>
                <w:spacing w:val="-2"/>
              </w:rPr>
              <w:t>сухофруктов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15.0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70.0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22.3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7.5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Капуста</w:t>
            </w:r>
            <w:r w:rsidRPr="009D20B1">
              <w:rPr>
                <w:spacing w:val="-2"/>
              </w:rPr>
              <w:t>белокочанная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47.4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Груша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Яйцо</w:t>
            </w:r>
            <w:r w:rsidRPr="009D20B1">
              <w:rPr>
                <w:spacing w:val="-2"/>
              </w:rPr>
              <w:t>куриное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Кислота</w:t>
            </w:r>
            <w:r w:rsidRPr="009D20B1">
              <w:rPr>
                <w:spacing w:val="-2"/>
              </w:rPr>
              <w:t>лимонная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32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70"/>
              <w:jc w:val="center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1041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280" w:right="920" w:bottom="1052" w:left="140" w:header="720" w:footer="720" w:gutter="0"/>
          <w:cols w:space="720"/>
        </w:sectPr>
      </w:pPr>
    </w:p>
    <w:tbl>
      <w:tblPr>
        <w:tblW w:w="0" w:type="auto"/>
        <w:tblInd w:w="2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3"/>
        <w:gridCol w:w="1744"/>
        <w:gridCol w:w="928"/>
        <w:gridCol w:w="1936"/>
        <w:gridCol w:w="832"/>
        <w:gridCol w:w="864"/>
        <w:gridCol w:w="896"/>
        <w:gridCol w:w="1136"/>
        <w:gridCol w:w="1168"/>
        <w:gridCol w:w="736"/>
        <w:gridCol w:w="800"/>
        <w:gridCol w:w="704"/>
        <w:gridCol w:w="704"/>
        <w:gridCol w:w="768"/>
        <w:gridCol w:w="816"/>
        <w:gridCol w:w="832"/>
        <w:gridCol w:w="895"/>
      </w:tblGrid>
      <w:tr w:rsidR="000C4C3C" w:rsidRPr="009D20B1" w:rsidTr="009D20B1">
        <w:trPr>
          <w:trHeight w:val="256"/>
        </w:trPr>
        <w:tc>
          <w:tcPr>
            <w:tcW w:w="3505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1" w:name="вт1"/>
            <w:bookmarkEnd w:id="1"/>
            <w:r w:rsidRPr="009D20B1">
              <w:rPr>
                <w:b/>
              </w:rPr>
              <w:t>День:</w:t>
            </w:r>
            <w:r w:rsidRPr="009D20B1">
              <w:rPr>
                <w:b/>
                <w:spacing w:val="-2"/>
              </w:rPr>
              <w:t xml:space="preserve"> вторник</w:t>
            </w:r>
          </w:p>
        </w:tc>
        <w:tc>
          <w:tcPr>
            <w:tcW w:w="19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50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первая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50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50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3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 w:line="264" w:lineRule="auto"/>
              <w:ind w:left="68" w:right="45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 w:line="264" w:lineRule="auto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</w:t>
            </w:r>
          </w:p>
          <w:p w:rsidR="000C4C3C" w:rsidRPr="009D20B1" w:rsidRDefault="000C4C3C" w:rsidP="009D20B1">
            <w:pPr>
              <w:pStyle w:val="TableParagraph"/>
              <w:spacing w:line="229" w:lineRule="exact"/>
              <w:ind w:left="40" w:right="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изделий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 w:line="264" w:lineRule="auto"/>
              <w:ind w:left="101" w:right="58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6"/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10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4"/>
            </w:pPr>
          </w:p>
          <w:p w:rsidR="000C4C3C" w:rsidRPr="009D20B1" w:rsidRDefault="000C4C3C" w:rsidP="009D20B1">
            <w:pPr>
              <w:pStyle w:val="TableParagraph"/>
              <w:spacing w:before="1"/>
              <w:ind w:left="85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8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346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 w:line="264" w:lineRule="auto"/>
              <w:ind w:left="4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Энергетич еская ценность</w:t>
            </w:r>
          </w:p>
          <w:p w:rsidR="000C4C3C" w:rsidRPr="009D20B1" w:rsidRDefault="000C4C3C" w:rsidP="009D20B1">
            <w:pPr>
              <w:pStyle w:val="TableParagraph"/>
              <w:spacing w:line="229" w:lineRule="exact"/>
              <w:ind w:left="43" w:right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(ккал)</w:t>
            </w:r>
          </w:p>
        </w:tc>
        <w:tc>
          <w:tcPr>
            <w:tcW w:w="29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717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3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218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788"/>
        </w:trPr>
        <w:tc>
          <w:tcPr>
            <w:tcW w:w="833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54" w:right="1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59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59" w:right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57" w:right="1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57" w:right="2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57" w:right="4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1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9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5697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895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22/93</w:t>
            </w:r>
          </w:p>
        </w:tc>
        <w:tc>
          <w:tcPr>
            <w:tcW w:w="17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/>
              <w:rPr>
                <w:sz w:val="20"/>
              </w:rPr>
            </w:pPr>
            <w:r w:rsidRPr="009D20B1">
              <w:rPr>
                <w:sz w:val="20"/>
              </w:rPr>
              <w:t xml:space="preserve">Супмолочныйс </w:t>
            </w:r>
            <w:r w:rsidRPr="009D20B1">
              <w:rPr>
                <w:spacing w:val="-2"/>
                <w:sz w:val="20"/>
              </w:rPr>
              <w:t>макаронными изделиями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5.75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5.21</w:t>
            </w:r>
          </w:p>
        </w:tc>
        <w:tc>
          <w:tcPr>
            <w:tcW w:w="11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18.84</w:t>
            </w:r>
          </w:p>
        </w:tc>
        <w:tc>
          <w:tcPr>
            <w:tcW w:w="11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7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0.09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0.91</w:t>
            </w:r>
          </w:p>
        </w:tc>
        <w:tc>
          <w:tcPr>
            <w:tcW w:w="7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30.60</w:t>
            </w:r>
          </w:p>
        </w:tc>
        <w:tc>
          <w:tcPr>
            <w:tcW w:w="7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161.62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137.98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24.14</w:t>
            </w:r>
          </w:p>
        </w:tc>
        <w:tc>
          <w:tcPr>
            <w:tcW w:w="895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0.51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Вермишель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41/8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74"/>
              <w:rPr>
                <w:sz w:val="20"/>
              </w:rPr>
            </w:pPr>
            <w:r w:rsidRPr="009D20B1">
              <w:rPr>
                <w:sz w:val="20"/>
              </w:rPr>
              <w:t>Бутербродс</w:t>
            </w:r>
            <w:r w:rsidRPr="009D20B1">
              <w:rPr>
                <w:spacing w:val="-2"/>
                <w:sz w:val="20"/>
              </w:rPr>
              <w:t xml:space="preserve"> сыром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Сыр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5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70.00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335.49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5.99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50.00</w:t>
            </w: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497"/>
        </w:trPr>
        <w:tc>
          <w:tcPr>
            <w:tcW w:w="8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21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2/.41</w:t>
            </w: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3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порциями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150.00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118.00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9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Какаос</w:t>
            </w:r>
            <w:r w:rsidRPr="009D20B1">
              <w:rPr>
                <w:spacing w:val="-2"/>
                <w:sz w:val="20"/>
              </w:rPr>
              <w:t xml:space="preserve"> молоком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Какао-порошок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3.52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3.72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25.49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1.30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122.00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0.56</w:t>
            </w: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33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Салат из</w:t>
            </w:r>
            <w:r w:rsidRPr="009D20B1">
              <w:rPr>
                <w:spacing w:val="-2"/>
                <w:sz w:val="20"/>
              </w:rPr>
              <w:t>свеклыч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0.86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3.65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5.02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7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56.34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5.70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7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21.09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24.58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12.54</w:t>
            </w: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3.6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0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530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26.13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26.33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119.55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832.23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0.34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7.91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148.62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5.99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556.71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506.56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100.68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9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3.87</w:t>
            </w:r>
          </w:p>
        </w:tc>
      </w:tr>
      <w:tr w:rsidR="000C4C3C" w:rsidRPr="009D20B1" w:rsidTr="009D20B1">
        <w:trPr>
          <w:trHeight w:val="256"/>
        </w:trPr>
        <w:tc>
          <w:tcPr>
            <w:tcW w:w="16592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299"/>
        </w:trPr>
        <w:tc>
          <w:tcPr>
            <w:tcW w:w="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39/38</w:t>
            </w:r>
          </w:p>
        </w:tc>
        <w:tc>
          <w:tcPr>
            <w:tcW w:w="17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7" w:line="264" w:lineRule="auto"/>
              <w:ind w:left="44" w:right="126"/>
              <w:rPr>
                <w:sz w:val="20"/>
              </w:rPr>
            </w:pPr>
            <w:r w:rsidRPr="009D20B1">
              <w:rPr>
                <w:sz w:val="20"/>
              </w:rPr>
              <w:t>Салатизморкови с яблоками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9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8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Морковь</w:t>
            </w:r>
            <w:r w:rsidRPr="009D20B1">
              <w:rPr>
                <w:spacing w:val="-2"/>
                <w:sz w:val="20"/>
              </w:rPr>
              <w:t xml:space="preserve"> свежая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37.48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11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5.17</w:t>
            </w:r>
          </w:p>
        </w:tc>
        <w:tc>
          <w:tcPr>
            <w:tcW w:w="11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24.24</w:t>
            </w:r>
          </w:p>
        </w:tc>
        <w:tc>
          <w:tcPr>
            <w:tcW w:w="7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3.75</w:t>
            </w:r>
          </w:p>
        </w:tc>
        <w:tc>
          <w:tcPr>
            <w:tcW w:w="7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14.57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26.40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18.45</w:t>
            </w:r>
          </w:p>
        </w:tc>
        <w:tc>
          <w:tcPr>
            <w:tcW w:w="895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0.6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Яблоки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13.64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81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40/206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51"/>
              <w:rPr>
                <w:sz w:val="20"/>
              </w:rPr>
            </w:pPr>
            <w:r w:rsidRPr="009D20B1">
              <w:rPr>
                <w:sz w:val="20"/>
              </w:rPr>
              <w:t>Суп картофельный с бобовыми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Куры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3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5.49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16.33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134.75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0.23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5.81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38.08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87.18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35.30</w:t>
            </w: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2.03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Горох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20.3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175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26/304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Рис </w:t>
            </w:r>
            <w:r w:rsidRPr="009D20B1">
              <w:rPr>
                <w:spacing w:val="-2"/>
                <w:sz w:val="20"/>
              </w:rPr>
              <w:t>отварной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Рис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36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5.82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9.74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50.00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298.47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0.39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0.09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93.84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261.39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76.81</w:t>
            </w: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2.39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Соль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468"/>
        </w:trPr>
        <w:tc>
          <w:tcPr>
            <w:tcW w:w="833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4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13/608</w:t>
            </w:r>
          </w:p>
        </w:tc>
        <w:tc>
          <w:tcPr>
            <w:tcW w:w="174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Котлета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6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Говядина(котлетное</w:t>
            </w:r>
          </w:p>
          <w:p w:rsidR="000C4C3C" w:rsidRPr="009D20B1" w:rsidRDefault="000C4C3C" w:rsidP="009D20B1">
            <w:pPr>
              <w:pStyle w:val="TableParagraph"/>
              <w:spacing w:before="23" w:line="195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мясо)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59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12.44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8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9.24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5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12.56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183.00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0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4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0.12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4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23.00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9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133.10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25.70</w:t>
            </w: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1.20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Хлеб 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Молоко или </w:t>
            </w: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19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Сухари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8</w:t>
            </w: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280" w:right="920" w:bottom="497" w:left="140" w:header="720" w:footer="720" w:gutter="0"/>
          <w:cols w:space="720"/>
        </w:sectPr>
      </w:pPr>
    </w:p>
    <w:tbl>
      <w:tblPr>
        <w:tblW w:w="0" w:type="auto"/>
        <w:tblInd w:w="2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2"/>
        <w:gridCol w:w="1745"/>
        <w:gridCol w:w="936"/>
        <w:gridCol w:w="1928"/>
        <w:gridCol w:w="831"/>
        <w:gridCol w:w="866"/>
        <w:gridCol w:w="897"/>
        <w:gridCol w:w="1137"/>
        <w:gridCol w:w="1169"/>
        <w:gridCol w:w="737"/>
        <w:gridCol w:w="801"/>
        <w:gridCol w:w="705"/>
        <w:gridCol w:w="705"/>
        <w:gridCol w:w="769"/>
        <w:gridCol w:w="817"/>
        <w:gridCol w:w="833"/>
        <w:gridCol w:w="896"/>
      </w:tblGrid>
      <w:tr w:rsidR="000C4C3C" w:rsidRPr="009D20B1" w:rsidTr="009D20B1">
        <w:trPr>
          <w:trHeight w:val="268"/>
        </w:trPr>
        <w:tc>
          <w:tcPr>
            <w:tcW w:w="832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2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Массаполуф-</w:t>
            </w:r>
            <w:r w:rsidRPr="009D20B1">
              <w:rPr>
                <w:spacing w:val="-5"/>
                <w:sz w:val="20"/>
              </w:rPr>
              <w:t>та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2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99</w:t>
            </w:r>
          </w:p>
        </w:tc>
        <w:tc>
          <w:tcPr>
            <w:tcW w:w="8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2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5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7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2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726"/>
        </w:trPr>
        <w:tc>
          <w:tcPr>
            <w:tcW w:w="8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189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  <w:p w:rsidR="000C4C3C" w:rsidRPr="009D20B1" w:rsidRDefault="000C4C3C" w:rsidP="009D20B1">
            <w:pPr>
              <w:pStyle w:val="TableParagraph"/>
              <w:spacing w:before="3" w:line="250" w:lineRule="atLeas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ржаной(ржано- пшеничный)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82" w:right="2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6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0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3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6" w:right="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1" w:righ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2" w:right="2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6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7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2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3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 w:righ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2" w:right="2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Банан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1.50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96.00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3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 w:right="1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2" w:right="2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42.00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</w:tr>
      <w:tr w:rsidR="000C4C3C" w:rsidRPr="009D20B1" w:rsidTr="009D20B1">
        <w:trPr>
          <w:trHeight w:val="199"/>
        </w:trPr>
        <w:tc>
          <w:tcPr>
            <w:tcW w:w="8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#ЗНАЧ!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38.42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27.18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169.30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1030.86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0.874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19.68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23.09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3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223.49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1" w:right="1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536.07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2" w:right="2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198.26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10.39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#ЗНАЧ!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64.55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53.51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288.85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1863.09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1.214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27.59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171.71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3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6.99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780.20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1042.63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2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298.94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14.26</w:t>
            </w:r>
          </w:p>
        </w:tc>
      </w:tr>
      <w:tr w:rsidR="000C4C3C" w:rsidRPr="009D20B1" w:rsidTr="009D20B1">
        <w:trPr>
          <w:trHeight w:val="256"/>
        </w:trPr>
        <w:tc>
          <w:tcPr>
            <w:tcW w:w="16604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499"/>
        </w:trPr>
        <w:tc>
          <w:tcPr>
            <w:tcW w:w="832" w:type="dxa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27" w:lineRule="exact"/>
              <w:ind w:left="4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52</w:t>
            </w:r>
          </w:p>
        </w:tc>
        <w:tc>
          <w:tcPr>
            <w:tcW w:w="17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27" w:lineRule="exact"/>
              <w:ind w:left="4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Вафли</w:t>
            </w:r>
          </w:p>
        </w:tc>
        <w:tc>
          <w:tcPr>
            <w:tcW w:w="9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7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1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Вафлис</w:t>
            </w:r>
            <w:r w:rsidRPr="009D20B1">
              <w:rPr>
                <w:spacing w:val="-2"/>
                <w:sz w:val="20"/>
              </w:rPr>
              <w:t>фруктово-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36"/>
              <w:rPr>
                <w:sz w:val="20"/>
              </w:rPr>
            </w:pPr>
            <w:r w:rsidRPr="009D20B1">
              <w:rPr>
                <w:sz w:val="20"/>
              </w:rPr>
              <w:t>ягодной</w:t>
            </w:r>
            <w:r w:rsidRPr="009D20B1">
              <w:rPr>
                <w:spacing w:val="-2"/>
                <w:sz w:val="20"/>
              </w:rPr>
              <w:t>начинкой</w:t>
            </w:r>
          </w:p>
        </w:tc>
        <w:tc>
          <w:tcPr>
            <w:tcW w:w="8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82" w:right="2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5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1.20</w:t>
            </w:r>
          </w:p>
        </w:tc>
        <w:tc>
          <w:tcPr>
            <w:tcW w:w="8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5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1.40</w:t>
            </w:r>
          </w:p>
        </w:tc>
        <w:tc>
          <w:tcPr>
            <w:tcW w:w="11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31.00</w:t>
            </w:r>
          </w:p>
        </w:tc>
        <w:tc>
          <w:tcPr>
            <w:tcW w:w="11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141.60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46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50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4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43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46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51" w:right="1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14.40</w:t>
            </w:r>
          </w:p>
        </w:tc>
        <w:tc>
          <w:tcPr>
            <w:tcW w:w="8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62" w:right="2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46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6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2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5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7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2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45.00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169.60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3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12.40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14.40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2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1.00</w:t>
            </w:r>
          </w:p>
        </w:tc>
      </w:tr>
      <w:tr w:rsidR="000C4C3C" w:rsidRPr="009D20B1" w:rsidTr="009D20B1">
        <w:trPr>
          <w:trHeight w:val="256"/>
        </w:trPr>
        <w:tc>
          <w:tcPr>
            <w:tcW w:w="16604" w:type="dxa"/>
            <w:gridSpan w:val="17"/>
            <w:tcBorders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32" w:type="dxa"/>
            <w:vMerge w:val="restart"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609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31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67" w:right="1"/>
              <w:jc w:val="center"/>
            </w:pPr>
            <w:r w:rsidRPr="009D20B1">
              <w:rPr>
                <w:spacing w:val="-4"/>
              </w:rPr>
              <w:t>359.0</w:t>
            </w:r>
          </w:p>
        </w:tc>
        <w:tc>
          <w:tcPr>
            <w:tcW w:w="10332" w:type="dxa"/>
            <w:gridSpan w:val="12"/>
            <w:vMerge w:val="restart"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7" w:right="1"/>
              <w:jc w:val="center"/>
            </w:pPr>
            <w:r w:rsidRPr="009D20B1">
              <w:rPr>
                <w:spacing w:val="-4"/>
              </w:rPr>
              <w:t>26.5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7" w:right="1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Сухари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8.0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Говядина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59.0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Вермишель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15.0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36.0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Горох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20.3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52.2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150.0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2.0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Какао-</w:t>
            </w:r>
            <w:r w:rsidRPr="009D20B1">
              <w:rPr>
                <w:spacing w:val="-2"/>
              </w:rPr>
              <w:t xml:space="preserve"> порошок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6.0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Вафлисфруктово-ягодной</w:t>
            </w:r>
            <w:r w:rsidRPr="009D20B1">
              <w:rPr>
                <w:spacing w:val="-2"/>
              </w:rPr>
              <w:t>начинкой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Сыр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20.0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75.0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47.5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Яблоки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13.6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Банан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Огурец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Куры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25.0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1" w:line="236" w:lineRule="exact"/>
              <w:ind w:left="67"/>
              <w:jc w:val="center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10332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280" w:right="920" w:bottom="280" w:left="140" w:header="720" w:footer="720" w:gutter="0"/>
          <w:cols w:space="720"/>
        </w:sectPr>
      </w:pPr>
    </w:p>
    <w:tbl>
      <w:tblPr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3"/>
        <w:gridCol w:w="1872"/>
        <w:gridCol w:w="1024"/>
        <w:gridCol w:w="2048"/>
        <w:gridCol w:w="880"/>
        <w:gridCol w:w="832"/>
        <w:gridCol w:w="832"/>
        <w:gridCol w:w="848"/>
        <w:gridCol w:w="1184"/>
        <w:gridCol w:w="736"/>
        <w:gridCol w:w="768"/>
        <w:gridCol w:w="768"/>
        <w:gridCol w:w="768"/>
        <w:gridCol w:w="832"/>
        <w:gridCol w:w="832"/>
        <w:gridCol w:w="832"/>
        <w:gridCol w:w="751"/>
      </w:tblGrid>
      <w:tr w:rsidR="000C4C3C" w:rsidRPr="009D20B1" w:rsidTr="009D20B1">
        <w:trPr>
          <w:trHeight w:val="256"/>
        </w:trPr>
        <w:tc>
          <w:tcPr>
            <w:tcW w:w="3729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2" w:name="ср1"/>
            <w:bookmarkEnd w:id="2"/>
            <w:r w:rsidRPr="009D20B1">
              <w:rPr>
                <w:b/>
              </w:rPr>
              <w:t xml:space="preserve">День: </w:t>
            </w:r>
            <w:r w:rsidRPr="009D20B1">
              <w:rPr>
                <w:b/>
                <w:spacing w:val="-2"/>
              </w:rPr>
              <w:t>среда</w:t>
            </w:r>
          </w:p>
        </w:tc>
        <w:tc>
          <w:tcPr>
            <w:tcW w:w="20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72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первая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72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38"/>
        </w:trPr>
        <w:tc>
          <w:tcPr>
            <w:tcW w:w="372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9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3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 w:line="264" w:lineRule="auto"/>
              <w:ind w:left="68" w:right="45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 w:line="264" w:lineRule="auto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</w:t>
            </w:r>
          </w:p>
          <w:p w:rsidR="000C4C3C" w:rsidRPr="009D20B1" w:rsidRDefault="000C4C3C" w:rsidP="009D20B1">
            <w:pPr>
              <w:pStyle w:val="TableParagraph"/>
              <w:spacing w:line="229" w:lineRule="exact"/>
              <w:ind w:left="40" w:right="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изделий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 w:line="264" w:lineRule="auto"/>
              <w:ind w:left="148" w:right="106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20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6"/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66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4"/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08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154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 w:line="264" w:lineRule="auto"/>
              <w:ind w:left="61" w:right="19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Энергетич еская ценность</w:t>
            </w:r>
          </w:p>
          <w:p w:rsidR="000C4C3C" w:rsidRPr="009D20B1" w:rsidRDefault="000C4C3C" w:rsidP="009D20B1">
            <w:pPr>
              <w:pStyle w:val="TableParagraph"/>
              <w:spacing w:line="229" w:lineRule="exact"/>
              <w:ind w:left="61" w:right="19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(ккал)</w:t>
            </w:r>
          </w:p>
        </w:tc>
        <w:tc>
          <w:tcPr>
            <w:tcW w:w="30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764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2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186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788"/>
        </w:trPr>
        <w:tc>
          <w:tcPr>
            <w:tcW w:w="833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59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6"/>
            </w:pPr>
          </w:p>
          <w:p w:rsidR="000C4C3C" w:rsidRPr="009D20B1" w:rsidRDefault="000C4C3C" w:rsidP="009D20B1">
            <w:pPr>
              <w:pStyle w:val="TableParagraph"/>
              <w:ind w:left="73" w:right="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5889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751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38/94</w:t>
            </w:r>
          </w:p>
        </w:tc>
        <w:tc>
          <w:tcPr>
            <w:tcW w:w="18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/>
              <w:rPr>
                <w:sz w:val="20"/>
              </w:rPr>
            </w:pPr>
            <w:r w:rsidRPr="009D20B1">
              <w:rPr>
                <w:sz w:val="20"/>
              </w:rPr>
              <w:t>Супмолочныйс рисовой</w:t>
            </w:r>
            <w:r w:rsidRPr="009D20B1">
              <w:rPr>
                <w:spacing w:val="-2"/>
                <w:sz w:val="20"/>
              </w:rPr>
              <w:t>крупой</w:t>
            </w:r>
          </w:p>
        </w:tc>
        <w:tc>
          <w:tcPr>
            <w:tcW w:w="10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140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4.82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1.02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16.83</w:t>
            </w:r>
          </w:p>
        </w:tc>
        <w:tc>
          <w:tcPr>
            <w:tcW w:w="11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132.40</w:t>
            </w:r>
          </w:p>
        </w:tc>
        <w:tc>
          <w:tcPr>
            <w:tcW w:w="7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0.91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30.60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158.82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137.46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23.06</w:t>
            </w:r>
          </w:p>
        </w:tc>
        <w:tc>
          <w:tcPr>
            <w:tcW w:w="751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0.25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1.6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46/2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 w:line="264" w:lineRule="auto"/>
              <w:ind w:left="44" w:right="767"/>
              <w:rPr>
                <w:sz w:val="20"/>
              </w:rPr>
            </w:pPr>
            <w:r w:rsidRPr="009D20B1">
              <w:rPr>
                <w:sz w:val="20"/>
              </w:rPr>
              <w:t xml:space="preserve">Бутербродс </w:t>
            </w:r>
            <w:r w:rsidRPr="009D20B1">
              <w:rPr>
                <w:spacing w:val="-2"/>
                <w:sz w:val="20"/>
              </w:rPr>
              <w:t>повидлом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65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Повидло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23.63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16.29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14.94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71.03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466.05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0.17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6.44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255.26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256.40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50.71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2.05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5.9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35.45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52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39/38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8" w:line="264" w:lineRule="auto"/>
              <w:ind w:left="44"/>
              <w:rPr>
                <w:sz w:val="20"/>
              </w:rPr>
            </w:pPr>
            <w:r w:rsidRPr="009D20B1">
              <w:rPr>
                <w:sz w:val="20"/>
              </w:rPr>
              <w:t xml:space="preserve">Салатизморковис </w:t>
            </w:r>
            <w:r w:rsidRPr="009D20B1">
              <w:rPr>
                <w:spacing w:val="-2"/>
                <w:sz w:val="20"/>
              </w:rPr>
              <w:t>яблоком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 w:line="225" w:lineRule="exact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5.17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8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24.24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3.75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14.57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18.45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Яблоки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13.64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24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6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37.48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3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44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37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15" w:lineRule="exact"/>
              <w:ind w:left="4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 w:line="220" w:lineRule="exact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3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54"/>
        </w:trPr>
        <w:tc>
          <w:tcPr>
            <w:tcW w:w="833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" w:line="224" w:lineRule="exact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33" w:type="dxa"/>
            <w:tcBorders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4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024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378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525</w:t>
            </w:r>
          </w:p>
        </w:tc>
        <w:tc>
          <w:tcPr>
            <w:tcW w:w="2048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21.96</w:t>
            </w:r>
          </w:p>
        </w:tc>
        <w:tc>
          <w:tcPr>
            <w:tcW w:w="832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16.06</w:t>
            </w:r>
          </w:p>
        </w:tc>
        <w:tc>
          <w:tcPr>
            <w:tcW w:w="848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107.03</w:t>
            </w:r>
          </w:p>
        </w:tc>
        <w:tc>
          <w:tcPr>
            <w:tcW w:w="1184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330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650.69</w:t>
            </w:r>
          </w:p>
        </w:tc>
        <w:tc>
          <w:tcPr>
            <w:tcW w:w="736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0.29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4.66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30.77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6.44</w:t>
            </w:r>
          </w:p>
        </w:tc>
        <w:tc>
          <w:tcPr>
            <w:tcW w:w="832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434.65</w:t>
            </w:r>
          </w:p>
        </w:tc>
        <w:tc>
          <w:tcPr>
            <w:tcW w:w="832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420.26</w:t>
            </w:r>
          </w:p>
        </w:tc>
        <w:tc>
          <w:tcPr>
            <w:tcW w:w="832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92.22</w:t>
            </w:r>
          </w:p>
        </w:tc>
        <w:tc>
          <w:tcPr>
            <w:tcW w:w="751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7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3.35</w:t>
            </w:r>
          </w:p>
        </w:tc>
      </w:tr>
      <w:tr w:rsidR="000C4C3C" w:rsidRPr="009D20B1" w:rsidTr="009D20B1">
        <w:trPr>
          <w:trHeight w:val="256"/>
        </w:trPr>
        <w:tc>
          <w:tcPr>
            <w:tcW w:w="16640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256"/>
        </w:trPr>
        <w:tc>
          <w:tcPr>
            <w:tcW w:w="83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33</w:t>
            </w:r>
          </w:p>
        </w:tc>
        <w:tc>
          <w:tcPr>
            <w:tcW w:w="18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Салатиз</w:t>
            </w:r>
            <w:r w:rsidRPr="009D20B1">
              <w:rPr>
                <w:spacing w:val="-2"/>
                <w:sz w:val="20"/>
              </w:rPr>
              <w:t>свеклы</w:t>
            </w:r>
          </w:p>
        </w:tc>
        <w:tc>
          <w:tcPr>
            <w:tcW w:w="10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6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0.86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3.65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5.02</w:t>
            </w:r>
          </w:p>
        </w:tc>
        <w:tc>
          <w:tcPr>
            <w:tcW w:w="11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3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56.34</w:t>
            </w:r>
          </w:p>
        </w:tc>
        <w:tc>
          <w:tcPr>
            <w:tcW w:w="7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5.70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21.09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24.58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12.54</w:t>
            </w:r>
          </w:p>
        </w:tc>
        <w:tc>
          <w:tcPr>
            <w:tcW w:w="751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0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Масло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3.6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20/187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Щиизсвежей капусты с </w:t>
            </w:r>
            <w:r w:rsidRPr="009D20B1">
              <w:rPr>
                <w:spacing w:val="-2"/>
                <w:sz w:val="20"/>
              </w:rPr>
              <w:t>картофелем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Куры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1.75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4.89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8.49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84.75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18.46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43.33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47.63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22.25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Капуста</w:t>
            </w:r>
            <w:r w:rsidRPr="009D20B1">
              <w:rPr>
                <w:spacing w:val="-2"/>
                <w:sz w:val="20"/>
              </w:rPr>
              <w:t>свежая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Сметана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15/694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>Пюре</w:t>
            </w:r>
            <w:r w:rsidRPr="009D20B1">
              <w:rPr>
                <w:spacing w:val="-2"/>
                <w:sz w:val="20"/>
              </w:rPr>
              <w:t xml:space="preserve"> картофельное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128.3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3.06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20.45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137.25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18.17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25.50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36.98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86.60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27.75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1.01</w:t>
            </w: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5.3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22.5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4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35/301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Птица</w:t>
            </w:r>
            <w:r w:rsidRPr="009D20B1">
              <w:rPr>
                <w:spacing w:val="-2"/>
                <w:sz w:val="20"/>
              </w:rPr>
              <w:t>тушеная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7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160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Голень-бройлер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100.3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17.92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14.58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4.70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3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221.00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0.54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43.00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56.10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138.20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23.90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1.77</w:t>
            </w: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Соус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94"/>
        </w:trPr>
        <w:tc>
          <w:tcPr>
            <w:tcW w:w="833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6/868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Компотизсмеси 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7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4"/>
              <w:ind w:left="44"/>
              <w:rPr>
                <w:sz w:val="20"/>
              </w:rPr>
            </w:pPr>
            <w:r w:rsidRPr="009D20B1">
              <w:rPr>
                <w:sz w:val="20"/>
              </w:rPr>
              <w:t>Смесь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24.76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94.20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1.08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0.18</w:t>
            </w:r>
          </w:p>
        </w:tc>
      </w:tr>
      <w:tr w:rsidR="000C4C3C" w:rsidRPr="009D20B1" w:rsidTr="009D20B1">
        <w:trPr>
          <w:trHeight w:val="267"/>
        </w:trPr>
        <w:tc>
          <w:tcPr>
            <w:tcW w:w="833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Кислота</w:t>
            </w:r>
            <w:r w:rsidRPr="009D20B1">
              <w:rPr>
                <w:spacing w:val="-2"/>
                <w:sz w:val="20"/>
              </w:rPr>
              <w:t>лимонная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3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340" w:right="920" w:bottom="0" w:left="140" w:header="720" w:footer="720" w:gutter="0"/>
          <w:cols w:space="720"/>
        </w:sectPr>
      </w:pPr>
    </w:p>
    <w:tbl>
      <w:tblPr>
        <w:tblW w:w="0" w:type="auto"/>
        <w:tblInd w:w="2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2"/>
        <w:gridCol w:w="1873"/>
        <w:gridCol w:w="1028"/>
        <w:gridCol w:w="2043"/>
        <w:gridCol w:w="878"/>
        <w:gridCol w:w="833"/>
        <w:gridCol w:w="832"/>
        <w:gridCol w:w="848"/>
        <w:gridCol w:w="1184"/>
        <w:gridCol w:w="736"/>
        <w:gridCol w:w="768"/>
        <w:gridCol w:w="768"/>
        <w:gridCol w:w="768"/>
        <w:gridCol w:w="832"/>
        <w:gridCol w:w="832"/>
        <w:gridCol w:w="832"/>
        <w:gridCol w:w="751"/>
      </w:tblGrid>
      <w:tr w:rsidR="000C4C3C" w:rsidRPr="009D20B1" w:rsidTr="009D20B1">
        <w:trPr>
          <w:trHeight w:val="827"/>
        </w:trPr>
        <w:tc>
          <w:tcPr>
            <w:tcW w:w="832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1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873" w:type="dxa"/>
          </w:tcPr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 w:line="250" w:lineRule="atLeast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Хлебржаной(ржано- </w:t>
            </w: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1028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3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43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78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2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184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736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7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21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873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1028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2043" w:type="dxa"/>
          </w:tcPr>
          <w:p w:rsidR="000C4C3C" w:rsidRPr="009D20B1" w:rsidRDefault="000C4C3C" w:rsidP="009D20B1">
            <w:pPr>
              <w:pStyle w:val="TableParagraph"/>
              <w:spacing w:before="15"/>
              <w:ind w:left="41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7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15"/>
              <w:ind w:left="62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184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736" w:type="dxa"/>
          </w:tcPr>
          <w:p w:rsidR="000C4C3C" w:rsidRPr="009D20B1" w:rsidRDefault="000C4C3C" w:rsidP="009D20B1">
            <w:pPr>
              <w:pStyle w:val="TableParagraph"/>
              <w:spacing w:before="15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1028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204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Апельсин</w:t>
            </w:r>
          </w:p>
        </w:tc>
        <w:tc>
          <w:tcPr>
            <w:tcW w:w="1028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204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2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0.9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8.1</w:t>
            </w:r>
          </w:p>
        </w:tc>
        <w:tc>
          <w:tcPr>
            <w:tcW w:w="1184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43</w:t>
            </w:r>
          </w:p>
        </w:tc>
        <w:tc>
          <w:tcPr>
            <w:tcW w:w="736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34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23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13</w:t>
            </w:r>
          </w:p>
        </w:tc>
        <w:tc>
          <w:tcPr>
            <w:tcW w:w="751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73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0.3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02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1053</w:t>
            </w:r>
          </w:p>
        </w:tc>
        <w:tc>
          <w:tcPr>
            <w:tcW w:w="204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2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36.85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30.44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121.76</w:t>
            </w:r>
          </w:p>
        </w:tc>
        <w:tc>
          <w:tcPr>
            <w:tcW w:w="1184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902.94</w:t>
            </w:r>
          </w:p>
        </w:tc>
        <w:tc>
          <w:tcPr>
            <w:tcW w:w="736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0.44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103.95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68.54</w:t>
            </w:r>
          </w:p>
        </w:tc>
        <w:tc>
          <w:tcPr>
            <w:tcW w:w="76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225.90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323.61</w:t>
            </w:r>
          </w:p>
        </w:tc>
        <w:tc>
          <w:tcPr>
            <w:tcW w:w="8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99.44</w:t>
            </w:r>
          </w:p>
        </w:tc>
        <w:tc>
          <w:tcPr>
            <w:tcW w:w="751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7.98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102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1578</w:t>
            </w:r>
          </w:p>
        </w:tc>
        <w:tc>
          <w:tcPr>
            <w:tcW w:w="204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58.81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46.50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228.79</w:t>
            </w:r>
          </w:p>
        </w:tc>
        <w:tc>
          <w:tcPr>
            <w:tcW w:w="1184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1553.63</w:t>
            </w:r>
          </w:p>
        </w:tc>
        <w:tc>
          <w:tcPr>
            <w:tcW w:w="73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0.734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108.61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99.31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6.44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660.55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743.87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191.66</w:t>
            </w:r>
          </w:p>
        </w:tc>
        <w:tc>
          <w:tcPr>
            <w:tcW w:w="751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11.33</w:t>
            </w:r>
          </w:p>
        </w:tc>
      </w:tr>
      <w:tr w:rsidR="000C4C3C" w:rsidRPr="009D20B1" w:rsidTr="009D20B1">
        <w:trPr>
          <w:trHeight w:val="256"/>
        </w:trPr>
        <w:tc>
          <w:tcPr>
            <w:tcW w:w="16638" w:type="dxa"/>
            <w:gridSpan w:val="17"/>
            <w:tcBorders>
              <w:top w:val="single" w:sz="18" w:space="0" w:color="000000"/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256"/>
        </w:trPr>
        <w:tc>
          <w:tcPr>
            <w:tcW w:w="832" w:type="dxa"/>
            <w:tcBorders>
              <w:top w:val="single" w:sz="18" w:space="0" w:color="000000"/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right="3"/>
              <w:jc w:val="right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53</w:t>
            </w:r>
          </w:p>
        </w:tc>
        <w:tc>
          <w:tcPr>
            <w:tcW w:w="187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Пряники</w:t>
            </w:r>
          </w:p>
        </w:tc>
        <w:tc>
          <w:tcPr>
            <w:tcW w:w="102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04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Пряники</w:t>
            </w:r>
          </w:p>
        </w:tc>
        <w:tc>
          <w:tcPr>
            <w:tcW w:w="87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3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2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1.92</w:t>
            </w:r>
          </w:p>
        </w:tc>
        <w:tc>
          <w:tcPr>
            <w:tcW w:w="832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1.12</w:t>
            </w:r>
          </w:p>
        </w:tc>
        <w:tc>
          <w:tcPr>
            <w:tcW w:w="84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33.00</w:t>
            </w:r>
          </w:p>
        </w:tc>
        <w:tc>
          <w:tcPr>
            <w:tcW w:w="1184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140.00</w:t>
            </w:r>
          </w:p>
        </w:tc>
        <w:tc>
          <w:tcPr>
            <w:tcW w:w="736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832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832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1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7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0.24</w:t>
            </w: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 w:val="restart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9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87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46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102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37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4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1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7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3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3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1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84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3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36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0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2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2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2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3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1" w:type="dxa"/>
            <w:vMerge w:val="restart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7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02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204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2.12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1.12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47.00</w:t>
            </w:r>
          </w:p>
        </w:tc>
        <w:tc>
          <w:tcPr>
            <w:tcW w:w="1184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168.00</w:t>
            </w:r>
          </w:p>
        </w:tc>
        <w:tc>
          <w:tcPr>
            <w:tcW w:w="73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0.03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9.60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16.40</w:t>
            </w:r>
          </w:p>
        </w:tc>
        <w:tc>
          <w:tcPr>
            <w:tcW w:w="8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51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0.64</w:t>
            </w:r>
          </w:p>
        </w:tc>
      </w:tr>
      <w:tr w:rsidR="000C4C3C" w:rsidRPr="009D20B1" w:rsidTr="009D20B1">
        <w:trPr>
          <w:trHeight w:val="256"/>
        </w:trPr>
        <w:tc>
          <w:tcPr>
            <w:tcW w:w="16638" w:type="dxa"/>
            <w:gridSpan w:val="17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32" w:type="dxa"/>
            <w:vMerge w:val="restart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944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78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70" w:right="1"/>
              <w:jc w:val="center"/>
            </w:pPr>
            <w:r w:rsidRPr="009D20B1">
              <w:rPr>
                <w:spacing w:val="-4"/>
              </w:rPr>
              <w:t>162.5</w:t>
            </w:r>
          </w:p>
        </w:tc>
        <w:tc>
          <w:tcPr>
            <w:tcW w:w="9984" w:type="dxa"/>
            <w:gridSpan w:val="12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13.2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15.6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Голень-бройлер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100.3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Сметана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5.0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12.0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55.2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/>
              <w:jc w:val="center"/>
            </w:pPr>
            <w:r w:rsidRPr="009D20B1">
              <w:rPr>
                <w:spacing w:val="-2"/>
              </w:rPr>
              <w:t>150.00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2.0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Смесь</w:t>
            </w:r>
            <w:r w:rsidRPr="009D20B1">
              <w:rPr>
                <w:spacing w:val="-2"/>
              </w:rPr>
              <w:t>сухофруктов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27.2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Пряники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Повидло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23.6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158.3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55.0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Свекла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106.2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Капуста</w:t>
            </w:r>
            <w:r w:rsidRPr="009D20B1">
              <w:rPr>
                <w:spacing w:val="-2"/>
              </w:rPr>
              <w:t>свежая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50.0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Яблоки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13.0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Куры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25.0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Апельсин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Лимон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5"/>
              </w:rPr>
              <w:t>7.5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Лимонная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78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3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left w:val="single" w:sz="18" w:space="0" w:color="000000"/>
              <w:bottom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78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70"/>
              <w:jc w:val="center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99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340" w:right="920" w:bottom="280" w:left="140" w:header="720" w:footer="720" w:gutter="0"/>
          <w:cols w:space="720"/>
        </w:sectPr>
      </w:pPr>
    </w:p>
    <w:p w:rsidR="000C4C3C" w:rsidRDefault="000C4C3C">
      <w:pPr>
        <w:spacing w:before="4"/>
        <w:rPr>
          <w:rFonts w:ascii="Times New Roman"/>
          <w:sz w:val="17"/>
        </w:rPr>
      </w:pPr>
    </w:p>
    <w:p w:rsidR="000C4C3C" w:rsidRDefault="000C4C3C">
      <w:pPr>
        <w:rPr>
          <w:rFonts w:ascii="Times New Roman"/>
          <w:sz w:val="17"/>
        </w:rPr>
        <w:sectPr w:rsidR="000C4C3C">
          <w:pgSz w:w="18720" w:h="13230" w:orient="landscape"/>
          <w:pgMar w:top="1500" w:right="920" w:bottom="280" w:left="140" w:header="720" w:footer="720" w:gutter="0"/>
          <w:cols w:space="720"/>
        </w:sectPr>
      </w:pPr>
    </w:p>
    <w:tbl>
      <w:tblPr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9"/>
        <w:gridCol w:w="1904"/>
        <w:gridCol w:w="928"/>
        <w:gridCol w:w="2112"/>
        <w:gridCol w:w="864"/>
        <w:gridCol w:w="832"/>
        <w:gridCol w:w="800"/>
        <w:gridCol w:w="944"/>
        <w:gridCol w:w="1168"/>
        <w:gridCol w:w="848"/>
        <w:gridCol w:w="848"/>
        <w:gridCol w:w="896"/>
        <w:gridCol w:w="864"/>
        <w:gridCol w:w="848"/>
        <w:gridCol w:w="896"/>
        <w:gridCol w:w="880"/>
        <w:gridCol w:w="815"/>
      </w:tblGrid>
      <w:tr w:rsidR="000C4C3C" w:rsidRPr="009D20B1" w:rsidTr="009D20B1">
        <w:trPr>
          <w:trHeight w:val="256"/>
        </w:trPr>
        <w:tc>
          <w:tcPr>
            <w:tcW w:w="3681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3" w:name="чт1"/>
            <w:bookmarkEnd w:id="3"/>
            <w:r w:rsidRPr="009D20B1">
              <w:rPr>
                <w:b/>
              </w:rPr>
              <w:t>День:</w:t>
            </w:r>
            <w:r w:rsidRPr="009D20B1">
              <w:rPr>
                <w:b/>
                <w:spacing w:val="-2"/>
              </w:rPr>
              <w:t xml:space="preserve"> четверг</w:t>
            </w:r>
          </w:p>
        </w:tc>
        <w:tc>
          <w:tcPr>
            <w:tcW w:w="21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8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первая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8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8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49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 w:line="264" w:lineRule="auto"/>
              <w:ind w:left="76" w:right="53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 w:line="264" w:lineRule="auto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</w:t>
            </w:r>
          </w:p>
          <w:p w:rsidR="000C4C3C" w:rsidRPr="009D20B1" w:rsidRDefault="000C4C3C" w:rsidP="009D20B1">
            <w:pPr>
              <w:pStyle w:val="TableParagraph"/>
              <w:spacing w:line="240" w:lineRule="exact"/>
              <w:ind w:left="40" w:right="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изделий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 w:line="264" w:lineRule="auto"/>
              <w:ind w:left="100" w:right="58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21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1"/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98" w:right="161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70"/>
            </w:pPr>
          </w:p>
          <w:p w:rsidR="000C4C3C" w:rsidRPr="009D20B1" w:rsidRDefault="000C4C3C" w:rsidP="009D20B1">
            <w:pPr>
              <w:pStyle w:val="TableParagraph"/>
              <w:ind w:left="108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186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 w:line="264" w:lineRule="auto"/>
              <w:ind w:left="43" w:right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Энергетич еская ценность</w:t>
            </w:r>
          </w:p>
          <w:p w:rsidR="000C4C3C" w:rsidRPr="009D20B1" w:rsidRDefault="000C4C3C" w:rsidP="009D20B1">
            <w:pPr>
              <w:pStyle w:val="TableParagraph"/>
              <w:spacing w:line="240" w:lineRule="exact"/>
              <w:ind w:left="43" w:right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(ккал)</w:t>
            </w:r>
          </w:p>
        </w:tc>
        <w:tc>
          <w:tcPr>
            <w:tcW w:w="3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972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4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282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801"/>
        </w:trPr>
        <w:tc>
          <w:tcPr>
            <w:tcW w:w="849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59" w:right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59" w:right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7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9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73" w:right="5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6481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815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4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1/390</w:t>
            </w:r>
          </w:p>
        </w:tc>
        <w:tc>
          <w:tcPr>
            <w:tcW w:w="19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343"/>
              <w:rPr>
                <w:sz w:val="20"/>
              </w:rPr>
            </w:pPr>
            <w:r w:rsidRPr="009D20B1">
              <w:rPr>
                <w:sz w:val="20"/>
              </w:rPr>
              <w:t>Каша манная молочнаяжидкая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1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6.24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6.10</w:t>
            </w:r>
          </w:p>
        </w:tc>
        <w:tc>
          <w:tcPr>
            <w:tcW w:w="9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19.70</w:t>
            </w:r>
          </w:p>
        </w:tc>
        <w:tc>
          <w:tcPr>
            <w:tcW w:w="11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158.64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1.09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36.72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192.17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156.05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815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манная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30.8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7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1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17.64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100.80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3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497"/>
        </w:trPr>
        <w:tc>
          <w:tcPr>
            <w:tcW w:w="8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14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2/.41</w:t>
            </w: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3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порциями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118.00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73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4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молоком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1.40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1.60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86.00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67.50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10.50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39/38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 w:right="-44"/>
              <w:rPr>
                <w:sz w:val="20"/>
              </w:rPr>
            </w:pPr>
            <w:r w:rsidRPr="009D20B1">
              <w:rPr>
                <w:sz w:val="20"/>
              </w:rPr>
              <w:t>Салатизмарковис</w:t>
            </w:r>
            <w:r w:rsidRPr="009D20B1">
              <w:rPr>
                <w:spacing w:val="-5"/>
                <w:sz w:val="20"/>
              </w:rPr>
              <w:t>яб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Морков</w:t>
            </w:r>
            <w:r w:rsidRPr="009D20B1">
              <w:rPr>
                <w:spacing w:val="-2"/>
                <w:sz w:val="20"/>
              </w:rPr>
              <w:t xml:space="preserve"> свежая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37.48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1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5.17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24.24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3.75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14.57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18.45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0.6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Яблоки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13.64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0" w:right="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480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13.57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25.22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59.11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519.68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0.13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4.84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154.80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241.74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253.95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52.47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3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1.35</w:t>
            </w:r>
          </w:p>
        </w:tc>
      </w:tr>
      <w:tr w:rsidR="000C4C3C" w:rsidRPr="009D20B1" w:rsidTr="009D20B1">
        <w:trPr>
          <w:trHeight w:val="256"/>
        </w:trPr>
        <w:tc>
          <w:tcPr>
            <w:tcW w:w="17296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688"/>
        </w:trPr>
        <w:tc>
          <w:tcPr>
            <w:tcW w:w="84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34/43</w:t>
            </w:r>
          </w:p>
        </w:tc>
        <w:tc>
          <w:tcPr>
            <w:tcW w:w="19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tabs>
                <w:tab w:val="left" w:pos="1601"/>
              </w:tabs>
              <w:spacing w:before="1" w:line="264" w:lineRule="auto"/>
              <w:ind w:left="44" w:right="125"/>
              <w:rPr>
                <w:sz w:val="20"/>
              </w:rPr>
            </w:pPr>
            <w:r w:rsidRPr="009D20B1">
              <w:rPr>
                <w:sz w:val="20"/>
              </w:rPr>
              <w:t xml:space="preserve">Салат из </w:t>
            </w:r>
            <w:r w:rsidRPr="009D20B1">
              <w:rPr>
                <w:spacing w:val="-2"/>
                <w:sz w:val="20"/>
              </w:rPr>
              <w:t>белокочанной капусты</w:t>
            </w:r>
            <w:r w:rsidRPr="009D20B1">
              <w:rPr>
                <w:sz w:val="20"/>
              </w:rPr>
              <w:tab/>
            </w:r>
            <w:r w:rsidRPr="009D20B1">
              <w:rPr>
                <w:spacing w:val="-6"/>
                <w:sz w:val="20"/>
              </w:rPr>
              <w:t>(с</w:t>
            </w:r>
          </w:p>
          <w:p w:rsidR="000C4C3C" w:rsidRPr="009D20B1" w:rsidRDefault="000C4C3C" w:rsidP="009D20B1">
            <w:pPr>
              <w:pStyle w:val="TableParagraph"/>
              <w:spacing w:before="1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луком)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1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5" w:line="250" w:lineRule="atLeas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Капустабелокочанная свежая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0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99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0.85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3.05</w:t>
            </w:r>
          </w:p>
        </w:tc>
        <w:tc>
          <w:tcPr>
            <w:tcW w:w="9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1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5.19</w:t>
            </w:r>
          </w:p>
        </w:tc>
        <w:tc>
          <w:tcPr>
            <w:tcW w:w="11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51.54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20.97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26.80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14.83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7.90</w:t>
            </w:r>
          </w:p>
        </w:tc>
        <w:tc>
          <w:tcPr>
            <w:tcW w:w="815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0.32</w:t>
            </w: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Лук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6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Лимонная</w:t>
            </w:r>
            <w:r w:rsidRPr="009D20B1">
              <w:rPr>
                <w:spacing w:val="-2"/>
                <w:sz w:val="20"/>
              </w:rPr>
              <w:t>кислота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425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5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785"/>
        </w:trPr>
        <w:tc>
          <w:tcPr>
            <w:tcW w:w="84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33/87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8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Супсрыбными </w:t>
            </w:r>
            <w:r w:rsidRPr="009D20B1">
              <w:rPr>
                <w:spacing w:val="-2"/>
                <w:sz w:val="20"/>
              </w:rPr>
              <w:t>консервами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50" w:lineRule="atLeas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Консервырыбныев собственном соку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8.61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8.40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6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14.34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167.25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9.11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45.30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176.53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47.35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1.26</w:t>
            </w: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16.25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7.5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3.8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81"/>
        </w:trPr>
        <w:tc>
          <w:tcPr>
            <w:tcW w:w="849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59" w:right="1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59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Каша</w:t>
            </w:r>
            <w:r w:rsidRPr="009D20B1">
              <w:rPr>
                <w:spacing w:val="-2"/>
                <w:sz w:val="20"/>
              </w:rPr>
              <w:t xml:space="preserve"> гречневая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/>
              <w:ind w:left="44"/>
              <w:rPr>
                <w:sz w:val="20"/>
              </w:rPr>
            </w:pPr>
            <w:r w:rsidRPr="009D20B1">
              <w:rPr>
                <w:sz w:val="20"/>
              </w:rPr>
              <w:t>Гречневая</w:t>
            </w:r>
            <w:r w:rsidRPr="009D20B1">
              <w:rPr>
                <w:spacing w:val="-2"/>
                <w:sz w:val="20"/>
              </w:rPr>
              <w:t>крупа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3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69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55"/>
              <w:rPr>
                <w:sz w:val="20"/>
              </w:rPr>
            </w:pPr>
            <w:r w:rsidRPr="009D20B1">
              <w:rPr>
                <w:sz w:val="20"/>
              </w:rPr>
              <w:t>8</w:t>
            </w:r>
            <w:r w:rsidRPr="009D20B1">
              <w:rPr>
                <w:spacing w:val="-5"/>
                <w:sz w:val="20"/>
              </w:rPr>
              <w:t>55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39"/>
              <w:rPr>
                <w:sz w:val="20"/>
              </w:rPr>
            </w:pPr>
            <w:r w:rsidRPr="009D20B1">
              <w:rPr>
                <w:sz w:val="20"/>
              </w:rPr>
              <w:t>7</w:t>
            </w:r>
            <w:r w:rsidRPr="009D20B1">
              <w:rPr>
                <w:spacing w:val="-5"/>
                <w:sz w:val="20"/>
              </w:rPr>
              <w:t>23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60"/>
              <w:rPr>
                <w:sz w:val="20"/>
              </w:rPr>
            </w:pPr>
            <w:r w:rsidRPr="009D20B1">
              <w:rPr>
                <w:sz w:val="20"/>
              </w:rPr>
              <w:t>41</w:t>
            </w:r>
            <w:r w:rsidRPr="009D20B1">
              <w:rPr>
                <w:spacing w:val="-5"/>
                <w:sz w:val="20"/>
              </w:rPr>
              <w:t>18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322"/>
              <w:rPr>
                <w:sz w:val="20"/>
              </w:rPr>
            </w:pPr>
            <w:r w:rsidRPr="009D20B1">
              <w:rPr>
                <w:sz w:val="20"/>
              </w:rPr>
              <w:t>270</w:t>
            </w:r>
            <w:r w:rsidRPr="009D20B1">
              <w:rPr>
                <w:spacing w:val="-5"/>
                <w:sz w:val="20"/>
              </w:rPr>
              <w:t>51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63"/>
              <w:rPr>
                <w:sz w:val="20"/>
              </w:rPr>
            </w:pPr>
            <w:r w:rsidRPr="009D20B1">
              <w:rPr>
                <w:sz w:val="20"/>
              </w:rPr>
              <w:t>0</w:t>
            </w:r>
            <w:r w:rsidRPr="009D20B1">
              <w:rPr>
                <w:spacing w:val="-5"/>
                <w:sz w:val="20"/>
              </w:rPr>
              <w:t>21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63"/>
              <w:rPr>
                <w:sz w:val="20"/>
              </w:rPr>
            </w:pPr>
            <w:r w:rsidRPr="009D20B1">
              <w:rPr>
                <w:sz w:val="20"/>
              </w:rPr>
              <w:t>0</w:t>
            </w:r>
            <w:r w:rsidRPr="009D20B1">
              <w:rPr>
                <w:spacing w:val="-5"/>
                <w:sz w:val="20"/>
              </w:rPr>
              <w:t>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87"/>
              <w:rPr>
                <w:sz w:val="20"/>
              </w:rPr>
            </w:pPr>
            <w:r w:rsidRPr="009D20B1">
              <w:rPr>
                <w:sz w:val="20"/>
              </w:rPr>
              <w:t>0</w:t>
            </w:r>
            <w:r w:rsidRPr="009D20B1">
              <w:rPr>
                <w:spacing w:val="-5"/>
                <w:sz w:val="20"/>
              </w:rPr>
              <w:t>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71"/>
              <w:rPr>
                <w:sz w:val="20"/>
              </w:rPr>
            </w:pPr>
            <w:r w:rsidRPr="009D20B1">
              <w:rPr>
                <w:sz w:val="20"/>
              </w:rPr>
              <w:t>0</w:t>
            </w:r>
            <w:r w:rsidRPr="009D20B1">
              <w:rPr>
                <w:spacing w:val="-5"/>
                <w:sz w:val="20"/>
              </w:rPr>
              <w:t>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12"/>
              <w:rPr>
                <w:sz w:val="20"/>
              </w:rPr>
            </w:pPr>
            <w:r w:rsidRPr="009D20B1">
              <w:rPr>
                <w:sz w:val="20"/>
              </w:rPr>
              <w:t>14</w:t>
            </w:r>
            <w:r w:rsidRPr="009D20B1">
              <w:rPr>
                <w:spacing w:val="-5"/>
                <w:sz w:val="20"/>
              </w:rPr>
              <w:t>24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87"/>
              <w:rPr>
                <w:sz w:val="20"/>
              </w:rPr>
            </w:pPr>
            <w:r w:rsidRPr="009D20B1">
              <w:rPr>
                <w:sz w:val="20"/>
              </w:rPr>
              <w:t>0</w:t>
            </w:r>
            <w:r w:rsidRPr="009D20B1">
              <w:rPr>
                <w:spacing w:val="-5"/>
                <w:sz w:val="20"/>
              </w:rPr>
              <w:t>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79"/>
              <w:rPr>
                <w:sz w:val="20"/>
              </w:rPr>
            </w:pPr>
            <w:r w:rsidRPr="009D20B1">
              <w:rPr>
                <w:sz w:val="20"/>
              </w:rPr>
              <w:t>0</w:t>
            </w:r>
            <w:r w:rsidRPr="009D20B1">
              <w:rPr>
                <w:spacing w:val="-5"/>
                <w:sz w:val="20"/>
              </w:rPr>
              <w:t>00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C4C3C" w:rsidRPr="009D20B1" w:rsidRDefault="000C4C3C" w:rsidP="009D20B1">
            <w:pPr>
              <w:pStyle w:val="TableParagraph"/>
              <w:spacing w:before="18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105" w:lineRule="exact"/>
              <w:ind w:left="247"/>
              <w:rPr>
                <w:sz w:val="20"/>
              </w:rPr>
            </w:pPr>
            <w:r w:rsidRPr="009D20B1">
              <w:rPr>
                <w:sz w:val="20"/>
              </w:rPr>
              <w:t>4</w:t>
            </w:r>
            <w:r w:rsidRPr="009D20B1">
              <w:rPr>
                <w:spacing w:val="-5"/>
                <w:sz w:val="20"/>
              </w:rPr>
              <w:t>55</w:t>
            </w:r>
          </w:p>
        </w:tc>
      </w:tr>
      <w:tr w:rsidR="000C4C3C" w:rsidRPr="009D20B1" w:rsidTr="009D20B1">
        <w:trPr>
          <w:trHeight w:val="238"/>
        </w:trPr>
        <w:tc>
          <w:tcPr>
            <w:tcW w:w="849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8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6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pgSz w:w="18720" w:h="13230" w:orient="landscape"/>
          <w:pgMar w:top="280" w:right="920" w:bottom="280" w:left="140" w:header="720" w:footer="720" w:gutter="0"/>
          <w:cols w:space="720"/>
        </w:sectPr>
      </w:pPr>
    </w:p>
    <w:p w:rsidR="000C4C3C" w:rsidRDefault="000C4C3C">
      <w:pPr>
        <w:spacing w:before="3"/>
        <w:rPr>
          <w:rFonts w:ascii="Times New Roman"/>
          <w:sz w:val="2"/>
        </w:rPr>
      </w:pPr>
    </w:p>
    <w:tbl>
      <w:tblPr>
        <w:tblW w:w="0" w:type="auto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8"/>
        <w:gridCol w:w="1905"/>
        <w:gridCol w:w="937"/>
        <w:gridCol w:w="2102"/>
        <w:gridCol w:w="862"/>
        <w:gridCol w:w="833"/>
        <w:gridCol w:w="800"/>
        <w:gridCol w:w="944"/>
        <w:gridCol w:w="1168"/>
        <w:gridCol w:w="848"/>
        <w:gridCol w:w="848"/>
        <w:gridCol w:w="896"/>
        <w:gridCol w:w="864"/>
        <w:gridCol w:w="848"/>
        <w:gridCol w:w="896"/>
        <w:gridCol w:w="880"/>
        <w:gridCol w:w="815"/>
      </w:tblGrid>
      <w:tr w:rsidR="000C4C3C" w:rsidRPr="009D20B1" w:rsidTr="009D20B1">
        <w:trPr>
          <w:trHeight w:val="250"/>
        </w:trPr>
        <w:tc>
          <w:tcPr>
            <w:tcW w:w="848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5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рассыпчатая</w:t>
            </w:r>
          </w:p>
        </w:tc>
        <w:tc>
          <w:tcPr>
            <w:tcW w:w="9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1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9" w:lineRule="exact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Соль</w:t>
            </w:r>
          </w:p>
        </w:tc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" w:line="217" w:lineRule="exact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0.375</w:t>
            </w:r>
          </w:p>
        </w:tc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1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6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958"/>
        </w:trPr>
        <w:tc>
          <w:tcPr>
            <w:tcW w:w="84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61/472</w:t>
            </w:r>
          </w:p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6"/>
              <w:rPr>
                <w:sz w:val="20"/>
              </w:rPr>
            </w:pPr>
            <w:r w:rsidRPr="009D20B1">
              <w:rPr>
                <w:sz w:val="20"/>
              </w:rPr>
              <w:t>Рыба</w:t>
            </w:r>
            <w:r w:rsidRPr="009D20B1">
              <w:rPr>
                <w:spacing w:val="-2"/>
                <w:sz w:val="20"/>
              </w:rPr>
              <w:t xml:space="preserve"> отварная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75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8" w:line="264" w:lineRule="auto"/>
              <w:ind w:left="35" w:right="113"/>
              <w:rPr>
                <w:sz w:val="20"/>
              </w:rPr>
            </w:pPr>
            <w:r w:rsidRPr="009D20B1">
              <w:rPr>
                <w:sz w:val="20"/>
              </w:rPr>
              <w:t xml:space="preserve">Рыбасвежемороженая (минтай, треска, </w:t>
            </w:r>
            <w:r w:rsidRPr="009D20B1">
              <w:rPr>
                <w:spacing w:val="-2"/>
                <w:sz w:val="20"/>
              </w:rPr>
              <w:t>пикша)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91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13.40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1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59.00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0.05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0.50</w:t>
            </w: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6/868</w:t>
            </w:r>
          </w:p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Компотизсмеси 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5"/>
              <w:rPr>
                <w:sz w:val="20"/>
              </w:rPr>
            </w:pPr>
            <w:r w:rsidRPr="009D20B1">
              <w:rPr>
                <w:sz w:val="20"/>
              </w:rPr>
              <w:t>Смес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24.76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94.20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1.08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0.18</w:t>
            </w: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5"/>
              <w:rPr>
                <w:sz w:val="20"/>
              </w:rPr>
            </w:pPr>
            <w:r w:rsidRPr="009D20B1">
              <w:rPr>
                <w:sz w:val="20"/>
              </w:rPr>
              <w:t>Лимонная</w:t>
            </w:r>
            <w:r w:rsidRPr="009D20B1">
              <w:rPr>
                <w:spacing w:val="-2"/>
                <w:sz w:val="20"/>
              </w:rPr>
              <w:t>кислота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вада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569"/>
        </w:trPr>
        <w:tc>
          <w:tcPr>
            <w:tcW w:w="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329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5" w:line="250" w:lineRule="atLeast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Хлебржаной(ржано- </w:t>
            </w: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49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3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2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59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7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29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2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 w:right="3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4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900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2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43.77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5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21.60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135.71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908.90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0.524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31.56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145.74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194.96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55.25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" w:line="227" w:lineRule="exact"/>
              <w:ind w:left="73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9.93</w:t>
            </w: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4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1380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2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57.34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5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46.82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5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194.82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5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1428.58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0.654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36.40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169.80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387.48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448.91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107.72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9" w:line="219" w:lineRule="exact"/>
              <w:ind w:left="7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11.28</w:t>
            </w:r>
          </w:p>
        </w:tc>
      </w:tr>
      <w:tr w:rsidR="000C4C3C" w:rsidRPr="009D20B1" w:rsidTr="009D20B1">
        <w:trPr>
          <w:trHeight w:val="256"/>
        </w:trPr>
        <w:tc>
          <w:tcPr>
            <w:tcW w:w="17294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256"/>
        </w:trPr>
        <w:tc>
          <w:tcPr>
            <w:tcW w:w="848" w:type="dxa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right="3"/>
              <w:jc w:val="right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51</w:t>
            </w:r>
          </w:p>
        </w:tc>
        <w:tc>
          <w:tcPr>
            <w:tcW w:w="1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Печенье</w:t>
            </w:r>
          </w:p>
        </w:tc>
        <w:tc>
          <w:tcPr>
            <w:tcW w:w="9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9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1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Печенье</w:t>
            </w:r>
            <w:r w:rsidRPr="009D20B1">
              <w:rPr>
                <w:spacing w:val="-2"/>
                <w:sz w:val="20"/>
              </w:rPr>
              <w:t>сахарное</w:t>
            </w:r>
          </w:p>
        </w:tc>
        <w:tc>
          <w:tcPr>
            <w:tcW w:w="8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2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3.00</w:t>
            </w: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9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29.80</w:t>
            </w:r>
          </w:p>
        </w:tc>
        <w:tc>
          <w:tcPr>
            <w:tcW w:w="11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166.80</w:t>
            </w: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11.60</w:t>
            </w: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36.00</w:t>
            </w: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7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6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3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7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21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3.20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43.80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194.80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17.60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8.00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1.20</w:t>
            </w:r>
          </w:p>
        </w:tc>
      </w:tr>
      <w:tr w:rsidR="000C4C3C" w:rsidRPr="009D20B1" w:rsidTr="009D20B1">
        <w:trPr>
          <w:trHeight w:val="256"/>
        </w:trPr>
        <w:tc>
          <w:tcPr>
            <w:tcW w:w="17294" w:type="dxa"/>
            <w:gridSpan w:val="17"/>
            <w:tcBorders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48" w:type="dxa"/>
            <w:vMerge w:val="restart"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944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62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70" w:right="1"/>
              <w:jc w:val="center"/>
            </w:pPr>
            <w:r w:rsidRPr="009D20B1">
              <w:rPr>
                <w:spacing w:val="-4"/>
              </w:rPr>
              <w:t>450.0</w:t>
            </w:r>
          </w:p>
        </w:tc>
        <w:tc>
          <w:tcPr>
            <w:tcW w:w="10640" w:type="dxa"/>
            <w:gridSpan w:val="12"/>
            <w:vMerge w:val="restart"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34.8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Консервы</w:t>
            </w:r>
            <w:r w:rsidRPr="009D20B1">
              <w:rPr>
                <w:spacing w:val="-2"/>
              </w:rPr>
              <w:t>рыбные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Рыба</w:t>
            </w:r>
            <w:r w:rsidRPr="009D20B1">
              <w:rPr>
                <w:spacing w:val="-2"/>
              </w:rPr>
              <w:t>свежемороженая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91.0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манная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30.8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5.0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гречневая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69.0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60.0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140.0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1.0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Какао-</w:t>
            </w:r>
            <w:r w:rsidRPr="009D20B1">
              <w:rPr>
                <w:spacing w:val="-2"/>
              </w:rPr>
              <w:t xml:space="preserve"> порошок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6.0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Печенье</w:t>
            </w:r>
            <w:r w:rsidRPr="009D20B1">
              <w:rPr>
                <w:spacing w:val="-2"/>
              </w:rPr>
              <w:t>сахарное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70.0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/>
              <w:jc w:val="center"/>
            </w:pPr>
            <w:r w:rsidRPr="009D20B1">
              <w:rPr>
                <w:spacing w:val="-2"/>
              </w:rPr>
              <w:t>18.25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9.5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48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4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Капуста</w:t>
            </w:r>
            <w:r w:rsidRPr="009D20B1">
              <w:rPr>
                <w:spacing w:val="-2"/>
              </w:rPr>
              <w:t>белокочанная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99.0</w:t>
            </w:r>
          </w:p>
        </w:tc>
        <w:tc>
          <w:tcPr>
            <w:tcW w:w="1064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pgSz w:w="18720" w:h="13230" w:orient="landscape"/>
          <w:pgMar w:top="280" w:right="920" w:bottom="548" w:left="140" w:header="720" w:footer="720" w:gutter="0"/>
          <w:cols w:space="720"/>
        </w:sectPr>
      </w:pPr>
    </w:p>
    <w:tbl>
      <w:tblPr>
        <w:tblW w:w="0" w:type="auto"/>
        <w:tblInd w:w="10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45"/>
        <w:gridCol w:w="862"/>
      </w:tblGrid>
      <w:tr w:rsidR="000C4C3C" w:rsidRPr="009D20B1" w:rsidTr="009D20B1">
        <w:trPr>
          <w:trHeight w:val="268"/>
        </w:trPr>
        <w:tc>
          <w:tcPr>
            <w:tcW w:w="4945" w:type="dxa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Кислота</w:t>
            </w:r>
            <w:r w:rsidRPr="009D20B1">
              <w:rPr>
                <w:spacing w:val="-2"/>
              </w:rPr>
              <w:t>лимонная</w:t>
            </w:r>
          </w:p>
        </w:tc>
        <w:tc>
          <w:tcPr>
            <w:tcW w:w="862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3"/>
              <w:jc w:val="center"/>
            </w:pPr>
            <w:r w:rsidRPr="009D20B1">
              <w:rPr>
                <w:spacing w:val="-5"/>
              </w:rPr>
              <w:t>0.2</w:t>
            </w:r>
          </w:p>
        </w:tc>
      </w:tr>
      <w:tr w:rsidR="000C4C3C" w:rsidRPr="009D20B1" w:rsidTr="009D20B1">
        <w:trPr>
          <w:trHeight w:val="267"/>
        </w:trPr>
        <w:tc>
          <w:tcPr>
            <w:tcW w:w="4945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62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70" w:right="2"/>
              <w:jc w:val="center"/>
            </w:pPr>
            <w:r w:rsidRPr="009D20B1">
              <w:rPr>
                <w:spacing w:val="-4"/>
              </w:rPr>
              <w:t>60мг</w:t>
            </w:r>
          </w:p>
        </w:tc>
      </w:tr>
    </w:tbl>
    <w:p w:rsidR="000C4C3C" w:rsidRDefault="000C4C3C">
      <w:pPr>
        <w:spacing w:line="235" w:lineRule="exact"/>
        <w:jc w:val="center"/>
        <w:sectPr w:rsidR="000C4C3C">
          <w:type w:val="continuous"/>
          <w:pgSz w:w="18720" w:h="13230" w:orient="landscape"/>
          <w:pgMar w:top="280" w:right="920" w:bottom="280" w:left="140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5"/>
        <w:gridCol w:w="1824"/>
        <w:gridCol w:w="953"/>
        <w:gridCol w:w="1958"/>
        <w:gridCol w:w="857"/>
        <w:gridCol w:w="790"/>
        <w:gridCol w:w="783"/>
        <w:gridCol w:w="996"/>
        <w:gridCol w:w="1135"/>
        <w:gridCol w:w="746"/>
        <w:gridCol w:w="815"/>
        <w:gridCol w:w="767"/>
        <w:gridCol w:w="831"/>
        <w:gridCol w:w="767"/>
        <w:gridCol w:w="879"/>
        <w:gridCol w:w="831"/>
        <w:gridCol w:w="1022"/>
      </w:tblGrid>
      <w:tr w:rsidR="000C4C3C" w:rsidRPr="009D20B1" w:rsidTr="009D20B1">
        <w:trPr>
          <w:trHeight w:val="256"/>
        </w:trPr>
        <w:tc>
          <w:tcPr>
            <w:tcW w:w="3642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4" w:name="пт1"/>
            <w:bookmarkEnd w:id="4"/>
            <w:r w:rsidRPr="009D20B1">
              <w:rPr>
                <w:b/>
              </w:rPr>
              <w:t>День:</w:t>
            </w:r>
            <w:r w:rsidRPr="009D20B1">
              <w:rPr>
                <w:b/>
                <w:spacing w:val="-2"/>
              </w:rPr>
              <w:t xml:space="preserve"> пятьница</w:t>
            </w:r>
          </w:p>
        </w:tc>
        <w:tc>
          <w:tcPr>
            <w:tcW w:w="19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64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первая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4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64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65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4" w:line="264" w:lineRule="auto"/>
              <w:ind w:left="84" w:right="61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 w:line="264" w:lineRule="auto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</w:t>
            </w:r>
          </w:p>
          <w:p w:rsidR="000C4C3C" w:rsidRPr="009D20B1" w:rsidRDefault="000C4C3C" w:rsidP="009D20B1">
            <w:pPr>
              <w:pStyle w:val="TableParagraph"/>
              <w:spacing w:line="248" w:lineRule="exact"/>
              <w:ind w:left="40" w:right="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изделий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4" w:line="264" w:lineRule="auto"/>
              <w:ind w:left="109" w:right="75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9"/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17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78"/>
            </w:pPr>
          </w:p>
          <w:p w:rsidR="000C4C3C" w:rsidRPr="009D20B1" w:rsidRDefault="000C4C3C" w:rsidP="009D20B1">
            <w:pPr>
              <w:pStyle w:val="TableParagraph"/>
              <w:ind w:left="94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178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 w:line="264" w:lineRule="auto"/>
              <w:ind w:left="53" w:right="14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 ческая ценность</w:t>
            </w:r>
          </w:p>
          <w:p w:rsidR="000C4C3C" w:rsidRPr="009D20B1" w:rsidRDefault="000C4C3C" w:rsidP="009D20B1">
            <w:pPr>
              <w:pStyle w:val="TableParagraph"/>
              <w:spacing w:line="248" w:lineRule="exact"/>
              <w:ind w:left="53" w:right="1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(ккал)</w:t>
            </w:r>
          </w:p>
        </w:tc>
        <w:tc>
          <w:tcPr>
            <w:tcW w:w="3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828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323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817"/>
        </w:trPr>
        <w:tc>
          <w:tcPr>
            <w:tcW w:w="865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48" w:right="1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61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5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63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69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74" w:right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82" w:right="10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7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75" w:right="1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8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2"/>
            </w:pPr>
          </w:p>
          <w:p w:rsidR="000C4C3C" w:rsidRPr="009D20B1" w:rsidRDefault="000C4C3C" w:rsidP="009D20B1">
            <w:pPr>
              <w:pStyle w:val="TableParagraph"/>
              <w:ind w:left="9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5797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7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1022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6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22/93</w:t>
            </w:r>
          </w:p>
        </w:tc>
        <w:tc>
          <w:tcPr>
            <w:tcW w:w="18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Супмолочныйс </w:t>
            </w:r>
            <w:r w:rsidRPr="009D20B1">
              <w:rPr>
                <w:spacing w:val="-2"/>
                <w:sz w:val="20"/>
              </w:rPr>
              <w:t>макаронными изделиями</w:t>
            </w:r>
          </w:p>
        </w:tc>
        <w:tc>
          <w:tcPr>
            <w:tcW w:w="9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140</w:t>
            </w:r>
          </w:p>
        </w:tc>
        <w:tc>
          <w:tcPr>
            <w:tcW w:w="7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5.75</w:t>
            </w:r>
          </w:p>
        </w:tc>
        <w:tc>
          <w:tcPr>
            <w:tcW w:w="7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5.21</w:t>
            </w:r>
          </w:p>
        </w:tc>
        <w:tc>
          <w:tcPr>
            <w:tcW w:w="9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18.84</w:t>
            </w:r>
          </w:p>
        </w:tc>
        <w:tc>
          <w:tcPr>
            <w:tcW w:w="11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74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0.09</w:t>
            </w:r>
          </w:p>
        </w:tc>
        <w:tc>
          <w:tcPr>
            <w:tcW w:w="81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0.91</w:t>
            </w:r>
          </w:p>
        </w:tc>
        <w:tc>
          <w:tcPr>
            <w:tcW w:w="7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30.60</w:t>
            </w:r>
          </w:p>
        </w:tc>
        <w:tc>
          <w:tcPr>
            <w:tcW w:w="8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161.62</w:t>
            </w:r>
          </w:p>
        </w:tc>
        <w:tc>
          <w:tcPr>
            <w:tcW w:w="8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137.98</w:t>
            </w:r>
          </w:p>
        </w:tc>
        <w:tc>
          <w:tcPr>
            <w:tcW w:w="8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24.14</w:t>
            </w:r>
          </w:p>
        </w:tc>
        <w:tc>
          <w:tcPr>
            <w:tcW w:w="102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0.51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Вермишель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16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1.6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41/8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Бутербродс</w:t>
            </w:r>
            <w:r w:rsidRPr="009D20B1">
              <w:rPr>
                <w:spacing w:val="-2"/>
                <w:sz w:val="20"/>
              </w:rPr>
              <w:t xml:space="preserve"> сыром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Сыр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16.00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70.00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335.49</w:t>
            </w:r>
          </w:p>
        </w:tc>
        <w:tc>
          <w:tcPr>
            <w:tcW w:w="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5.99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3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50.00</w:t>
            </w:r>
          </w:p>
        </w:tc>
        <w:tc>
          <w:tcPr>
            <w:tcW w:w="10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Какаос</w:t>
            </w:r>
            <w:r w:rsidRPr="009D20B1">
              <w:rPr>
                <w:spacing w:val="-2"/>
                <w:sz w:val="20"/>
              </w:rPr>
              <w:t xml:space="preserve"> молоком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Какао-порошок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6</w:t>
            </w:r>
          </w:p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3.52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3.72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25.49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1.30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122.00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90.00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0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0.56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27"/>
        </w:trPr>
        <w:tc>
          <w:tcPr>
            <w:tcW w:w="865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33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Салатиз</w:t>
            </w:r>
            <w:r w:rsidRPr="009D20B1">
              <w:rPr>
                <w:spacing w:val="-2"/>
                <w:sz w:val="20"/>
              </w:rPr>
              <w:t>свеклы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2" w:line="215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2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0.86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3.65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33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5.02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35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56.34</w:t>
            </w:r>
          </w:p>
        </w:tc>
        <w:tc>
          <w:tcPr>
            <w:tcW w:w="74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5.70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3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1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21.09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3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24.58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2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12.54</w:t>
            </w:r>
          </w:p>
        </w:tc>
        <w:tc>
          <w:tcPr>
            <w:tcW w:w="102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6"/>
              <w:ind w:left="3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43"/>
        </w:trPr>
        <w:tc>
          <w:tcPr>
            <w:tcW w:w="865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" w:line="215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" w:line="220" w:lineRule="exact"/>
              <w:ind w:left="5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3.6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54"/>
        </w:trPr>
        <w:tc>
          <w:tcPr>
            <w:tcW w:w="865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"/>
              <w:ind w:left="44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5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26.13</w:t>
            </w:r>
          </w:p>
        </w:tc>
        <w:tc>
          <w:tcPr>
            <w:tcW w:w="7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13.58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5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119.35</w:t>
            </w:r>
          </w:p>
        </w:tc>
        <w:tc>
          <w:tcPr>
            <w:tcW w:w="11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682.23</w:t>
            </w:r>
          </w:p>
        </w:tc>
        <w:tc>
          <w:tcPr>
            <w:tcW w:w="7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3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0.34</w:t>
            </w:r>
          </w:p>
        </w:tc>
        <w:tc>
          <w:tcPr>
            <w:tcW w:w="8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9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7.91</w:t>
            </w:r>
          </w:p>
        </w:tc>
        <w:tc>
          <w:tcPr>
            <w:tcW w:w="7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74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36.32</w:t>
            </w:r>
          </w:p>
        </w:tc>
        <w:tc>
          <w:tcPr>
            <w:tcW w:w="83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82" w:right="1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5.99</w:t>
            </w:r>
          </w:p>
        </w:tc>
        <w:tc>
          <w:tcPr>
            <w:tcW w:w="76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74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554.71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7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502.56</w:t>
            </w:r>
          </w:p>
        </w:tc>
        <w:tc>
          <w:tcPr>
            <w:tcW w:w="83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82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100.68</w:t>
            </w:r>
          </w:p>
        </w:tc>
        <w:tc>
          <w:tcPr>
            <w:tcW w:w="102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8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3.87</w:t>
            </w:r>
          </w:p>
        </w:tc>
      </w:tr>
      <w:tr w:rsidR="000C4C3C" w:rsidRPr="009D20B1" w:rsidTr="009D20B1">
        <w:trPr>
          <w:trHeight w:val="256"/>
        </w:trPr>
        <w:tc>
          <w:tcPr>
            <w:tcW w:w="16819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71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270"/>
        </w:trPr>
        <w:tc>
          <w:tcPr>
            <w:tcW w:w="86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45</w:t>
            </w:r>
          </w:p>
        </w:tc>
        <w:tc>
          <w:tcPr>
            <w:tcW w:w="18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>Винигрет</w:t>
            </w:r>
            <w:r w:rsidRPr="009D20B1">
              <w:rPr>
                <w:spacing w:val="-2"/>
                <w:sz w:val="20"/>
              </w:rPr>
              <w:t xml:space="preserve"> оващной</w:t>
            </w:r>
          </w:p>
        </w:tc>
        <w:tc>
          <w:tcPr>
            <w:tcW w:w="9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9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9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0.82</w:t>
            </w:r>
          </w:p>
        </w:tc>
        <w:tc>
          <w:tcPr>
            <w:tcW w:w="7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3.75</w:t>
            </w:r>
          </w:p>
        </w:tc>
        <w:tc>
          <w:tcPr>
            <w:tcW w:w="9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5.06</w:t>
            </w:r>
          </w:p>
        </w:tc>
        <w:tc>
          <w:tcPr>
            <w:tcW w:w="11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56.88</w:t>
            </w:r>
          </w:p>
        </w:tc>
        <w:tc>
          <w:tcPr>
            <w:tcW w:w="74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1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6.15</w:t>
            </w:r>
          </w:p>
        </w:tc>
        <w:tc>
          <w:tcPr>
            <w:tcW w:w="7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13.92</w:t>
            </w:r>
          </w:p>
        </w:tc>
        <w:tc>
          <w:tcPr>
            <w:tcW w:w="8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26.98</w:t>
            </w:r>
          </w:p>
        </w:tc>
        <w:tc>
          <w:tcPr>
            <w:tcW w:w="83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12.50</w:t>
            </w:r>
          </w:p>
        </w:tc>
        <w:tc>
          <w:tcPr>
            <w:tcW w:w="102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0.51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Марков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Огурец</w:t>
            </w:r>
            <w:r w:rsidRPr="009D20B1">
              <w:rPr>
                <w:spacing w:val="-2"/>
                <w:sz w:val="20"/>
              </w:rPr>
              <w:t>саленый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6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8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40/206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Супкартофельныйс </w:t>
            </w:r>
            <w:r w:rsidRPr="009D20B1">
              <w:rPr>
                <w:spacing w:val="-2"/>
                <w:sz w:val="20"/>
              </w:rPr>
              <w:t>бобовыми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Куры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</w:t>
            </w:r>
          </w:p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5.49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16.33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134.75</w:t>
            </w:r>
          </w:p>
        </w:tc>
        <w:tc>
          <w:tcPr>
            <w:tcW w:w="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0.23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5.81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38.08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87.18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35.30</w:t>
            </w:r>
          </w:p>
        </w:tc>
        <w:tc>
          <w:tcPr>
            <w:tcW w:w="10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2.03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75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Горох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20.3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175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484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305/301</w:t>
            </w:r>
          </w:p>
        </w:tc>
        <w:tc>
          <w:tcPr>
            <w:tcW w:w="18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45"/>
              <w:rPr>
                <w:sz w:val="20"/>
              </w:rPr>
            </w:pPr>
            <w:r w:rsidRPr="009D20B1">
              <w:rPr>
                <w:sz w:val="20"/>
              </w:rPr>
              <w:t>Птица</w:t>
            </w:r>
            <w:r w:rsidRPr="009D20B1">
              <w:rPr>
                <w:spacing w:val="-2"/>
                <w:sz w:val="20"/>
              </w:rPr>
              <w:t>тушоная</w:t>
            </w:r>
          </w:p>
        </w:tc>
        <w:tc>
          <w:tcPr>
            <w:tcW w:w="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160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0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Мясо</w:t>
            </w:r>
            <w:r w:rsidRPr="009D20B1">
              <w:rPr>
                <w:spacing w:val="-2"/>
                <w:sz w:val="20"/>
              </w:rPr>
              <w:t>ципленка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бролира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50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100.3</w:t>
            </w:r>
          </w:p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8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17.92</w:t>
            </w:r>
          </w:p>
        </w:tc>
        <w:tc>
          <w:tcPr>
            <w:tcW w:w="7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8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14.58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3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4.70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221.00</w:t>
            </w:r>
          </w:p>
        </w:tc>
        <w:tc>
          <w:tcPr>
            <w:tcW w:w="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8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0.54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8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43.00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56.10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138.20</w:t>
            </w:r>
          </w:p>
        </w:tc>
        <w:tc>
          <w:tcPr>
            <w:tcW w:w="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23.90</w:t>
            </w:r>
          </w:p>
        </w:tc>
        <w:tc>
          <w:tcPr>
            <w:tcW w:w="10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2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1.77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Соус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5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14/668</w:t>
            </w:r>
          </w:p>
        </w:tc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Макароны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Макороные</w:t>
            </w:r>
            <w:r w:rsidRPr="009D20B1">
              <w:rPr>
                <w:spacing w:val="-2"/>
                <w:sz w:val="20"/>
              </w:rPr>
              <w:t>изделия</w:t>
            </w:r>
          </w:p>
        </w:tc>
        <w:tc>
          <w:tcPr>
            <w:tcW w:w="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51</w:t>
            </w:r>
          </w:p>
        </w:tc>
        <w:tc>
          <w:tcPr>
            <w:tcW w:w="7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5.52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4.52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168.45</w:t>
            </w:r>
          </w:p>
        </w:tc>
        <w:tc>
          <w:tcPr>
            <w:tcW w:w="7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3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9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4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21.00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1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4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4.86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37.17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2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21.12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94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1.11</w:t>
            </w:r>
          </w:p>
        </w:tc>
      </w:tr>
    </w:tbl>
    <w:p w:rsidR="000C4C3C" w:rsidRDefault="000C4C3C">
      <w:pPr>
        <w:jc w:val="center"/>
        <w:rPr>
          <w:sz w:val="20"/>
        </w:rPr>
        <w:sectPr w:rsidR="000C4C3C">
          <w:pgSz w:w="18720" w:h="13230" w:orient="landscape"/>
          <w:pgMar w:top="300" w:right="920" w:bottom="280" w:left="140" w:header="720" w:footer="720" w:gutter="0"/>
          <w:cols w:space="720"/>
        </w:sectPr>
      </w:pPr>
    </w:p>
    <w:p w:rsidR="000C4C3C" w:rsidRDefault="000C4C3C">
      <w:pPr>
        <w:spacing w:before="6"/>
        <w:rPr>
          <w:rFonts w:ascii="Times New Roman"/>
          <w:sz w:val="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5"/>
        <w:gridCol w:w="1825"/>
        <w:gridCol w:w="945"/>
        <w:gridCol w:w="1969"/>
        <w:gridCol w:w="849"/>
        <w:gridCol w:w="802"/>
        <w:gridCol w:w="786"/>
        <w:gridCol w:w="994"/>
        <w:gridCol w:w="1138"/>
        <w:gridCol w:w="754"/>
        <w:gridCol w:w="818"/>
        <w:gridCol w:w="770"/>
        <w:gridCol w:w="834"/>
        <w:gridCol w:w="770"/>
        <w:gridCol w:w="882"/>
        <w:gridCol w:w="834"/>
        <w:gridCol w:w="1025"/>
      </w:tblGrid>
      <w:tr w:rsidR="000C4C3C" w:rsidRPr="009D20B1" w:rsidTr="009D20B1">
        <w:trPr>
          <w:trHeight w:val="267"/>
        </w:trPr>
        <w:tc>
          <w:tcPr>
            <w:tcW w:w="86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2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5.3</w:t>
            </w:r>
          </w:p>
        </w:tc>
        <w:tc>
          <w:tcPr>
            <w:tcW w:w="8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2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4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2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Сахор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726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92" w:line="250" w:lineRule="atLeast"/>
              <w:ind w:left="45" w:right="-44"/>
              <w:rPr>
                <w:sz w:val="20"/>
              </w:rPr>
            </w:pPr>
            <w:r w:rsidRPr="009D20B1">
              <w:rPr>
                <w:sz w:val="20"/>
              </w:rPr>
              <w:t xml:space="preserve">Хлебржаной(ржано- </w:t>
            </w: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4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27" w:lineRule="exact"/>
              <w:ind w:left="4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3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4" w:right="2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0.144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" w:right="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6" w:right="4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3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120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7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3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 w:right="2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6" w:right="4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6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 w:right="1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3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6/868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Компот из </w:t>
            </w:r>
            <w:r w:rsidRPr="009D20B1">
              <w:rPr>
                <w:spacing w:val="-2"/>
                <w:sz w:val="20"/>
              </w:rPr>
              <w:t>смеси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right="113"/>
              <w:jc w:val="right"/>
              <w:rPr>
                <w:sz w:val="20"/>
              </w:rPr>
            </w:pPr>
            <w:r w:rsidRPr="009D20B1">
              <w:rPr>
                <w:sz w:val="20"/>
              </w:rPr>
              <w:t>Смесь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10.30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 w:right="2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6" w:right="4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96.10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6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2.30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903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right="158"/>
              <w:jc w:val="right"/>
              <w:rPr>
                <w:sz w:val="20"/>
              </w:rPr>
            </w:pPr>
            <w:r w:rsidRPr="009D20B1">
              <w:rPr>
                <w:sz w:val="20"/>
              </w:rPr>
              <w:t>Кислота</w:t>
            </w:r>
            <w:r w:rsidRPr="009D20B1">
              <w:rPr>
                <w:spacing w:val="-2"/>
                <w:sz w:val="20"/>
              </w:rPr>
              <w:t>лимонная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37.15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26.23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100.63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754.03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4" w:right="2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0.494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2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17.50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2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21" w:right="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150.10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6" w:righ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348.46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16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71.70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1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10.13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1413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63.28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39.81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37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219.98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3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1436.26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 w:right="2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0.834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2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25.41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2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79.32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5.99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21" w:right="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704.81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6" w:righ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851.02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6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172.38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14.00</w:t>
            </w:r>
          </w:p>
        </w:tc>
      </w:tr>
      <w:tr w:rsidR="000C4C3C" w:rsidRPr="009D20B1" w:rsidTr="009D20B1">
        <w:trPr>
          <w:trHeight w:val="256"/>
        </w:trPr>
        <w:tc>
          <w:tcPr>
            <w:tcW w:w="363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80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ОЛДНИК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256" w:type="dxa"/>
            <w:gridSpan w:val="13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7"/>
        </w:trPr>
        <w:tc>
          <w:tcPr>
            <w:tcW w:w="865" w:type="dxa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52</w:t>
            </w:r>
          </w:p>
        </w:tc>
        <w:tc>
          <w:tcPr>
            <w:tcW w:w="1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Вафли</w:t>
            </w:r>
          </w:p>
        </w:tc>
        <w:tc>
          <w:tcPr>
            <w:tcW w:w="9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54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1969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53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1.20</w:t>
            </w:r>
          </w:p>
        </w:tc>
        <w:tc>
          <w:tcPr>
            <w:tcW w:w="7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4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1.40</w:t>
            </w:r>
          </w:p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37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31.00</w:t>
            </w:r>
          </w:p>
        </w:tc>
        <w:tc>
          <w:tcPr>
            <w:tcW w:w="11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33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141.60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54" w:right="2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2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21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2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56" w:right="4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14.40</w:t>
            </w:r>
          </w:p>
        </w:tc>
        <w:tc>
          <w:tcPr>
            <w:tcW w:w="8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16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1025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 w:line="226" w:lineRule="exact"/>
              <w:ind w:left="14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</w:tr>
      <w:tr w:rsidR="000C4C3C" w:rsidRPr="009D20B1" w:rsidTr="009D20B1">
        <w:trPr>
          <w:trHeight w:val="471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4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187" w:lineRule="exact"/>
              <w:ind w:left="42"/>
              <w:rPr>
                <w:sz w:val="20"/>
              </w:rPr>
            </w:pPr>
            <w:r w:rsidRPr="009D20B1">
              <w:rPr>
                <w:sz w:val="20"/>
              </w:rPr>
              <w:t>Вафлис</w:t>
            </w:r>
            <w:r w:rsidRPr="009D20B1">
              <w:rPr>
                <w:spacing w:val="-2"/>
                <w:sz w:val="20"/>
              </w:rPr>
              <w:t>фруктово-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2"/>
              <w:rPr>
                <w:sz w:val="20"/>
              </w:rPr>
            </w:pPr>
            <w:r w:rsidRPr="009D20B1">
              <w:rPr>
                <w:sz w:val="20"/>
              </w:rPr>
              <w:t>ягодной</w:t>
            </w:r>
            <w:r w:rsidRPr="009D20B1">
              <w:rPr>
                <w:spacing w:val="-2"/>
                <w:sz w:val="20"/>
              </w:rPr>
              <w:t>начинкой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2"/>
              <w:ind w:left="53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3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37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45.00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3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169.60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 w:right="2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2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2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21" w:right="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12.40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6" w:righ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14.40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6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1.00</w:t>
            </w:r>
          </w:p>
        </w:tc>
      </w:tr>
      <w:tr w:rsidR="000C4C3C" w:rsidRPr="009D20B1" w:rsidTr="009D20B1">
        <w:trPr>
          <w:trHeight w:val="256"/>
        </w:trPr>
        <w:tc>
          <w:tcPr>
            <w:tcW w:w="3635" w:type="dxa"/>
            <w:gridSpan w:val="3"/>
            <w:tcBorders>
              <w:left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256" w:type="dxa"/>
            <w:gridSpan w:val="13"/>
            <w:tcBorders>
              <w:left w:val="single" w:sz="8" w:space="0" w:color="000000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65" w:type="dxa"/>
            <w:vMerge w:val="restart"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739" w:type="dxa"/>
            <w:gridSpan w:val="3"/>
            <w:tcBorders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" w:line="235" w:lineRule="exact"/>
              <w:ind w:left="35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" w:line="235" w:lineRule="exact"/>
              <w:ind w:left="59" w:right="1"/>
              <w:jc w:val="center"/>
            </w:pPr>
            <w:r w:rsidRPr="009D20B1">
              <w:rPr>
                <w:spacing w:val="-4"/>
              </w:rPr>
              <w:t>340.0</w:t>
            </w:r>
          </w:p>
        </w:tc>
        <w:tc>
          <w:tcPr>
            <w:tcW w:w="10407" w:type="dxa"/>
            <w:gridSpan w:val="12"/>
            <w:vMerge w:val="restart"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5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59" w:right="1"/>
              <w:jc w:val="center"/>
            </w:pPr>
            <w:r w:rsidRPr="009D20B1">
              <w:rPr>
                <w:spacing w:val="-5"/>
              </w:rPr>
              <w:t>9.3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13.0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2"/>
              </w:rPr>
              <w:t>Сметана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2"/>
              </w:rPr>
              <w:t>Вермишель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16.0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2"/>
              </w:rPr>
              <w:t>Макароны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65.5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2"/>
              </w:rPr>
              <w:t>Горох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20.3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54.2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120.0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5"/>
              </w:rPr>
              <w:t>2.0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>
              <w:t>Какао-</w:t>
            </w:r>
            <w:r w:rsidRPr="009D20B1">
              <w:rPr>
                <w:spacing w:val="-2"/>
              </w:rPr>
              <w:t xml:space="preserve"> порошок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5"/>
              </w:rPr>
              <w:t>6.0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4"/>
              </w:rPr>
              <w:t>Вафли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5"/>
              </w:rPr>
              <w:t>Сыр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34.0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155.0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/>
              <w:jc w:val="center"/>
            </w:pPr>
            <w:r w:rsidRPr="009D20B1">
              <w:rPr>
                <w:spacing w:val="-2"/>
              </w:rPr>
              <w:t>47.48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35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59" w:right="1"/>
              <w:jc w:val="center"/>
            </w:pPr>
            <w:r w:rsidRPr="009D20B1">
              <w:rPr>
                <w:spacing w:val="-4"/>
              </w:rPr>
              <w:t>20.0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35"/>
            </w:pPr>
            <w:r w:rsidRPr="009D20B1">
              <w:rPr>
                <w:spacing w:val="-2"/>
              </w:rPr>
              <w:t>Яблоки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59"/>
              <w:jc w:val="center"/>
            </w:pPr>
            <w:r w:rsidRPr="009D20B1">
              <w:rPr>
                <w:spacing w:val="-2"/>
              </w:rPr>
              <w:t>13.64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35"/>
            </w:pPr>
            <w:r w:rsidRPr="009D20B1">
              <w:rPr>
                <w:spacing w:val="-4"/>
              </w:rPr>
              <w:t>Груши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59"/>
              <w:jc w:val="center"/>
            </w:pPr>
            <w:r w:rsidRPr="009D20B1">
              <w:rPr>
                <w:spacing w:val="-2"/>
              </w:rPr>
              <w:t>100.00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35"/>
            </w:pPr>
            <w:r w:rsidRPr="009D20B1">
              <w:rPr>
                <w:spacing w:val="-2"/>
              </w:rPr>
              <w:t>Чернослив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59"/>
              <w:jc w:val="center"/>
            </w:pPr>
            <w:r w:rsidRPr="009D20B1">
              <w:rPr>
                <w:spacing w:val="-4"/>
              </w:rPr>
              <w:t>6.60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9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35"/>
            </w:pPr>
            <w:r w:rsidRPr="009D20B1">
              <w:rPr>
                <w:spacing w:val="-2"/>
              </w:rPr>
              <w:t>Говядина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59"/>
              <w:jc w:val="center"/>
            </w:pPr>
            <w:r w:rsidRPr="009D20B1">
              <w:rPr>
                <w:spacing w:val="-2"/>
              </w:rPr>
              <w:t>79.00</w:t>
            </w:r>
          </w:p>
        </w:tc>
        <w:tc>
          <w:tcPr>
            <w:tcW w:w="10407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pgSz w:w="18720" w:h="13230" w:orient="landscape"/>
          <w:pgMar w:top="300" w:right="920" w:bottom="496" w:left="140" w:header="720" w:footer="720" w:gutter="0"/>
          <w:cols w:space="720"/>
        </w:sectPr>
      </w:pPr>
    </w:p>
    <w:tbl>
      <w:tblPr>
        <w:tblW w:w="0" w:type="auto"/>
        <w:tblInd w:w="10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68"/>
        <w:gridCol w:w="1969"/>
        <w:gridCol w:w="846"/>
      </w:tblGrid>
      <w:tr w:rsidR="000C4C3C" w:rsidRPr="009D20B1" w:rsidTr="009D20B1">
        <w:trPr>
          <w:trHeight w:val="268"/>
        </w:trPr>
        <w:tc>
          <w:tcPr>
            <w:tcW w:w="4737" w:type="dxa"/>
            <w:gridSpan w:val="2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36"/>
            </w:pPr>
            <w:r>
              <w:t>Томатное</w:t>
            </w:r>
            <w:r w:rsidRPr="009D20B1">
              <w:rPr>
                <w:spacing w:val="-4"/>
              </w:rPr>
              <w:t>пюре</w:t>
            </w: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8"/>
              <w:jc w:val="center"/>
            </w:pPr>
            <w:r w:rsidRPr="009D20B1">
              <w:rPr>
                <w:spacing w:val="-4"/>
              </w:rPr>
              <w:t>5.00</w:t>
            </w:r>
          </w:p>
        </w:tc>
      </w:tr>
      <w:tr w:rsidR="000C4C3C" w:rsidRPr="009D20B1" w:rsidTr="009D20B1">
        <w:trPr>
          <w:trHeight w:val="268"/>
        </w:trPr>
        <w:tc>
          <w:tcPr>
            <w:tcW w:w="4737" w:type="dxa"/>
            <w:gridSpan w:val="2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36"/>
            </w:pPr>
            <w:r w:rsidRPr="009D20B1">
              <w:rPr>
                <w:spacing w:val="-2"/>
              </w:rPr>
              <w:t>Свекла</w:t>
            </w: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8"/>
              <w:jc w:val="center"/>
            </w:pPr>
            <w:r w:rsidRPr="009D20B1">
              <w:rPr>
                <w:spacing w:val="-2"/>
              </w:rPr>
              <w:t>49.00</w:t>
            </w:r>
          </w:p>
        </w:tc>
      </w:tr>
      <w:tr w:rsidR="000C4C3C" w:rsidRPr="009D20B1" w:rsidTr="009D20B1">
        <w:trPr>
          <w:trHeight w:val="267"/>
        </w:trPr>
        <w:tc>
          <w:tcPr>
            <w:tcW w:w="4737" w:type="dxa"/>
            <w:gridSpan w:val="2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36"/>
            </w:pPr>
            <w:r w:rsidRPr="009D20B1">
              <w:rPr>
                <w:spacing w:val="-4"/>
              </w:rPr>
              <w:t>Куры</w:t>
            </w: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8" w:right="1"/>
              <w:jc w:val="center"/>
            </w:pPr>
            <w:r w:rsidRPr="009D20B1">
              <w:rPr>
                <w:spacing w:val="-4"/>
              </w:rPr>
              <w:t>25.0</w:t>
            </w:r>
          </w:p>
        </w:tc>
      </w:tr>
      <w:tr w:rsidR="000C4C3C" w:rsidRPr="009D20B1" w:rsidTr="009D20B1">
        <w:trPr>
          <w:trHeight w:val="267"/>
        </w:trPr>
        <w:tc>
          <w:tcPr>
            <w:tcW w:w="4737" w:type="dxa"/>
            <w:gridSpan w:val="2"/>
            <w:tcBorders>
              <w:left w:val="single" w:sz="18" w:space="0" w:color="000000"/>
              <w:bottom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46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68"/>
              <w:jc w:val="center"/>
            </w:pPr>
            <w:r w:rsidRPr="009D20B1">
              <w:rPr>
                <w:spacing w:val="-4"/>
              </w:rPr>
              <w:t>60мг</w:t>
            </w:r>
          </w:p>
        </w:tc>
      </w:tr>
      <w:tr w:rsidR="000C4C3C" w:rsidRPr="009D20B1" w:rsidTr="009D20B1">
        <w:trPr>
          <w:trHeight w:val="256"/>
        </w:trPr>
        <w:tc>
          <w:tcPr>
            <w:tcW w:w="2768" w:type="dxa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69" w:type="dxa"/>
            <w:tcBorders>
              <w:left w:val="nil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  <w:tcBorders>
              <w:top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</w:tbl>
    <w:p w:rsidR="000C4C3C" w:rsidRDefault="000C4C3C">
      <w:pPr>
        <w:rPr>
          <w:sz w:val="18"/>
        </w:rPr>
        <w:sectPr w:rsidR="000C4C3C">
          <w:type w:val="continuous"/>
          <w:pgSz w:w="18720" w:h="13230" w:orient="landscape"/>
          <w:pgMar w:top="300" w:right="920" w:bottom="280" w:left="140" w:header="720" w:footer="720" w:gutter="0"/>
          <w:cols w:space="720"/>
        </w:sectPr>
      </w:pPr>
    </w:p>
    <w:tbl>
      <w:tblPr>
        <w:tblW w:w="0" w:type="auto"/>
        <w:tblInd w:w="1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1"/>
        <w:gridCol w:w="1872"/>
        <w:gridCol w:w="864"/>
        <w:gridCol w:w="1888"/>
        <w:gridCol w:w="704"/>
        <w:gridCol w:w="752"/>
        <w:gridCol w:w="816"/>
        <w:gridCol w:w="800"/>
        <w:gridCol w:w="1024"/>
        <w:gridCol w:w="880"/>
        <w:gridCol w:w="880"/>
        <w:gridCol w:w="928"/>
        <w:gridCol w:w="864"/>
        <w:gridCol w:w="864"/>
        <w:gridCol w:w="880"/>
        <w:gridCol w:w="720"/>
        <w:gridCol w:w="879"/>
      </w:tblGrid>
      <w:tr w:rsidR="000C4C3C" w:rsidRPr="009D20B1" w:rsidTr="009D20B1">
        <w:trPr>
          <w:trHeight w:val="256"/>
        </w:trPr>
        <w:tc>
          <w:tcPr>
            <w:tcW w:w="3457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5" w:name="пн2"/>
            <w:bookmarkEnd w:id="5"/>
            <w:r w:rsidRPr="009D20B1">
              <w:rPr>
                <w:b/>
              </w:rPr>
              <w:t xml:space="preserve">День: </w:t>
            </w:r>
            <w:r w:rsidRPr="009D20B1">
              <w:rPr>
                <w:b/>
                <w:spacing w:val="-2"/>
              </w:rPr>
              <w:t>понедельник</w:t>
            </w:r>
          </w:p>
        </w:tc>
        <w:tc>
          <w:tcPr>
            <w:tcW w:w="18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45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вторая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45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45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721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91" w:line="264" w:lineRule="auto"/>
              <w:ind w:left="70" w:right="39" w:firstLine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 </w:t>
            </w:r>
            <w:r w:rsidRPr="009D20B1">
              <w:rPr>
                <w:b/>
                <w:spacing w:val="-4"/>
              </w:rPr>
              <w:t>туры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2" w:line="264" w:lineRule="auto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 изделий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91" w:line="264" w:lineRule="auto"/>
              <w:ind w:left="68" w:right="26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18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76"/>
            </w:pPr>
          </w:p>
          <w:p w:rsidR="000C4C3C" w:rsidRPr="009D20B1" w:rsidRDefault="000C4C3C" w:rsidP="009D20B1">
            <w:pPr>
              <w:pStyle w:val="TableParagraph"/>
              <w:spacing w:before="1" w:line="264" w:lineRule="auto"/>
              <w:ind w:left="386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76"/>
            </w:pPr>
          </w:p>
          <w:p w:rsidR="000C4C3C" w:rsidRPr="009D20B1" w:rsidRDefault="000C4C3C" w:rsidP="009D20B1">
            <w:pPr>
              <w:pStyle w:val="TableParagraph"/>
              <w:spacing w:before="1" w:line="264" w:lineRule="auto"/>
              <w:ind w:left="287" w:right="57" w:hanging="190"/>
              <w:rPr>
                <w:b/>
              </w:rPr>
            </w:pPr>
            <w:r w:rsidRPr="009D20B1">
              <w:rPr>
                <w:b/>
                <w:spacing w:val="-4"/>
              </w:rPr>
              <w:t xml:space="preserve">Грам </w:t>
            </w:r>
            <w:r w:rsidRPr="009D20B1">
              <w:rPr>
                <w:b/>
                <w:spacing w:val="-10"/>
              </w:rPr>
              <w:t>м</w:t>
            </w:r>
          </w:p>
        </w:tc>
        <w:tc>
          <w:tcPr>
            <w:tcW w:w="23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82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2" w:line="264" w:lineRule="auto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 ческая ценность (ккал)</w:t>
            </w:r>
          </w:p>
        </w:tc>
        <w:tc>
          <w:tcPr>
            <w:tcW w:w="35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1021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3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234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889"/>
        </w:trPr>
        <w:tc>
          <w:tcPr>
            <w:tcW w:w="721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57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59" w:right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1" w:right="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0" w:right="4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0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7"/>
            </w:pPr>
          </w:p>
          <w:p w:rsidR="000C4C3C" w:rsidRPr="009D20B1" w:rsidRDefault="000C4C3C" w:rsidP="009D20B1">
            <w:pPr>
              <w:pStyle w:val="TableParagraph"/>
              <w:ind w:left="69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5457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879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72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22/93</w:t>
            </w:r>
          </w:p>
        </w:tc>
        <w:tc>
          <w:tcPr>
            <w:tcW w:w="18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Супмолочныйс </w:t>
            </w:r>
            <w:r w:rsidRPr="009D20B1">
              <w:rPr>
                <w:spacing w:val="-2"/>
                <w:sz w:val="20"/>
              </w:rPr>
              <w:t>макаронными изделиями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8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140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5.75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5.21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18.84</w:t>
            </w:r>
          </w:p>
        </w:tc>
        <w:tc>
          <w:tcPr>
            <w:tcW w:w="10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0.09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0.91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30.60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161.62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137.98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24.14</w:t>
            </w:r>
          </w:p>
        </w:tc>
        <w:tc>
          <w:tcPr>
            <w:tcW w:w="879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0.51</w:t>
            </w: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Вермишель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16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1.6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41/8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4"/>
              <w:rPr>
                <w:sz w:val="20"/>
              </w:rPr>
            </w:pPr>
            <w:r w:rsidRPr="009D20B1">
              <w:rPr>
                <w:sz w:val="20"/>
              </w:rPr>
              <w:t>Бутербродс</w:t>
            </w:r>
            <w:r w:rsidRPr="009D20B1">
              <w:rPr>
                <w:spacing w:val="-2"/>
                <w:sz w:val="20"/>
              </w:rPr>
              <w:t xml:space="preserve"> сыром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Сыр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6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70.00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335.49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5.99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7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4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50.00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Какаос</w:t>
            </w:r>
            <w:r w:rsidRPr="009D20B1">
              <w:rPr>
                <w:spacing w:val="-2"/>
                <w:sz w:val="20"/>
              </w:rPr>
              <w:t xml:space="preserve"> молоком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Какао-порошок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3.52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3.72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25.49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1.30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122.00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90.00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0.56</w:t>
            </w: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82"/>
        </w:trPr>
        <w:tc>
          <w:tcPr>
            <w:tcW w:w="721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6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33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Салатиз</w:t>
            </w:r>
            <w:r w:rsidRPr="009D20B1">
              <w:rPr>
                <w:spacing w:val="-2"/>
                <w:sz w:val="20"/>
              </w:rPr>
              <w:t>свеклы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7" w:line="215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0.86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5.02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30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56.34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5.70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3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21.09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24.58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14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12.54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</w:tr>
      <w:tr w:rsidR="000C4C3C" w:rsidRPr="009D20B1" w:rsidTr="009D20B1">
        <w:trPr>
          <w:trHeight w:val="242"/>
        </w:trPr>
        <w:tc>
          <w:tcPr>
            <w:tcW w:w="721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" w:line="215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" w:line="220" w:lineRule="exact"/>
              <w:ind w:left="57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3.6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721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"/>
              <w:ind w:left="45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298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510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26.13</w:t>
            </w:r>
          </w:p>
        </w:tc>
        <w:tc>
          <w:tcPr>
            <w:tcW w:w="8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57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13.58</w:t>
            </w:r>
          </w:p>
        </w:tc>
        <w:tc>
          <w:tcPr>
            <w:tcW w:w="8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119.35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250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682.23</w:t>
            </w:r>
          </w:p>
        </w:tc>
        <w:tc>
          <w:tcPr>
            <w:tcW w:w="8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0.34</w:t>
            </w:r>
          </w:p>
        </w:tc>
        <w:tc>
          <w:tcPr>
            <w:tcW w:w="8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7.91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0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30.62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5.99</w:t>
            </w:r>
          </w:p>
        </w:tc>
        <w:tc>
          <w:tcPr>
            <w:tcW w:w="8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554.71</w:t>
            </w:r>
          </w:p>
        </w:tc>
        <w:tc>
          <w:tcPr>
            <w:tcW w:w="8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502.56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60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100.68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" w:line="219" w:lineRule="exact"/>
              <w:ind w:left="75" w:right="2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4.03</w:t>
            </w:r>
          </w:p>
        </w:tc>
      </w:tr>
      <w:tr w:rsidR="000C4C3C" w:rsidRPr="009D20B1" w:rsidTr="009D20B1">
        <w:trPr>
          <w:trHeight w:val="256"/>
        </w:trPr>
        <w:tc>
          <w:tcPr>
            <w:tcW w:w="16336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299"/>
        </w:trPr>
        <w:tc>
          <w:tcPr>
            <w:tcW w:w="721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6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45</w:t>
            </w:r>
          </w:p>
        </w:tc>
        <w:tc>
          <w:tcPr>
            <w:tcW w:w="18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45"/>
              <w:rPr>
                <w:sz w:val="20"/>
              </w:rPr>
            </w:pPr>
            <w:r w:rsidRPr="009D20B1">
              <w:rPr>
                <w:sz w:val="20"/>
              </w:rPr>
              <w:t>Винегрет</w:t>
            </w:r>
            <w:r w:rsidRPr="009D20B1">
              <w:rPr>
                <w:spacing w:val="-2"/>
                <w:sz w:val="20"/>
              </w:rPr>
              <w:t xml:space="preserve"> оващной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8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8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0.82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3.71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5.06</w:t>
            </w:r>
          </w:p>
        </w:tc>
        <w:tc>
          <w:tcPr>
            <w:tcW w:w="10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0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56.88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6.15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13.92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26.98</w:t>
            </w:r>
          </w:p>
        </w:tc>
        <w:tc>
          <w:tcPr>
            <w:tcW w:w="72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12.50</w:t>
            </w:r>
          </w:p>
        </w:tc>
        <w:tc>
          <w:tcPr>
            <w:tcW w:w="879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9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0.51</w:t>
            </w:r>
          </w:p>
        </w:tc>
      </w:tr>
      <w:tr w:rsidR="000C4C3C" w:rsidRPr="009D20B1" w:rsidTr="009D20B1">
        <w:trPr>
          <w:trHeight w:val="310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0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6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10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9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Марковь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6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Огурецы</w:t>
            </w:r>
            <w:r w:rsidRPr="009D20B1">
              <w:rPr>
                <w:spacing w:val="-2"/>
                <w:sz w:val="20"/>
              </w:rPr>
              <w:t>соленые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484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3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57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8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8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40/206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Супкартофельныйс </w:t>
            </w:r>
            <w:r w:rsidRPr="009D20B1">
              <w:rPr>
                <w:spacing w:val="-2"/>
                <w:sz w:val="20"/>
              </w:rPr>
              <w:t>бобовыми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Куры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5.49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16.33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134.75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0.23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5.81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38.08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87.18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35.30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2.03</w:t>
            </w: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75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Горох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20.3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175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94"/>
        </w:trPr>
        <w:tc>
          <w:tcPr>
            <w:tcW w:w="72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" w:right="-1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305/301</w:t>
            </w:r>
          </w:p>
        </w:tc>
        <w:tc>
          <w:tcPr>
            <w:tcW w:w="1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>Птица</w:t>
            </w:r>
            <w:r w:rsidRPr="009D20B1">
              <w:rPr>
                <w:spacing w:val="-2"/>
                <w:sz w:val="20"/>
              </w:rPr>
              <w:t>тушоная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160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0"/>
              <w:ind w:left="39"/>
              <w:rPr>
                <w:sz w:val="16"/>
              </w:rPr>
            </w:pPr>
            <w:r w:rsidRPr="009D20B1">
              <w:rPr>
                <w:sz w:val="16"/>
              </w:rPr>
              <w:t>Мясо</w:t>
            </w:r>
            <w:r w:rsidRPr="009D20B1">
              <w:rPr>
                <w:spacing w:val="-2"/>
                <w:sz w:val="16"/>
              </w:rPr>
              <w:t>бролира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/>
              <w:ind w:left="57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100.3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17.92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14.58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4.70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221.00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0.54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43.00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56.10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138.20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23.90</w:t>
            </w: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6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1.77</w:t>
            </w: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Соус</w:t>
            </w: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pgSz w:w="18720" w:h="13230" w:orient="landscape"/>
          <w:pgMar w:top="340" w:right="920" w:bottom="423" w:left="140" w:header="720" w:footer="720" w:gutter="0"/>
          <w:cols w:space="720"/>
        </w:sectPr>
      </w:pPr>
    </w:p>
    <w:tbl>
      <w:tblPr>
        <w:tblW w:w="0" w:type="auto"/>
        <w:tblInd w:w="1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0"/>
        <w:gridCol w:w="1873"/>
        <w:gridCol w:w="872"/>
        <w:gridCol w:w="1880"/>
        <w:gridCol w:w="703"/>
        <w:gridCol w:w="754"/>
        <w:gridCol w:w="817"/>
        <w:gridCol w:w="801"/>
        <w:gridCol w:w="1025"/>
        <w:gridCol w:w="881"/>
        <w:gridCol w:w="881"/>
        <w:gridCol w:w="929"/>
        <w:gridCol w:w="865"/>
        <w:gridCol w:w="865"/>
        <w:gridCol w:w="881"/>
        <w:gridCol w:w="721"/>
        <w:gridCol w:w="880"/>
      </w:tblGrid>
      <w:tr w:rsidR="000C4C3C" w:rsidRPr="009D20B1" w:rsidTr="009D20B1">
        <w:trPr>
          <w:trHeight w:val="267"/>
        </w:trPr>
        <w:tc>
          <w:tcPr>
            <w:tcW w:w="720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8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14/668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Макароны</w:t>
            </w:r>
          </w:p>
        </w:tc>
        <w:tc>
          <w:tcPr>
            <w:tcW w:w="87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9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z w:val="20"/>
              </w:rPr>
              <w:t>Макаронные</w:t>
            </w:r>
            <w:r w:rsidRPr="009D20B1">
              <w:rPr>
                <w:spacing w:val="-2"/>
                <w:sz w:val="20"/>
              </w:rPr>
              <w:t>издели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51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1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5.52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4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4.52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8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26.45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4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168.45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4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21.00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37.17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3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21.12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6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1.11</w:t>
            </w: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5.3</w:t>
            </w:r>
          </w:p>
        </w:tc>
        <w:tc>
          <w:tcPr>
            <w:tcW w:w="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3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9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9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467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4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184" w:lineRule="exact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ржаной(ржано-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49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37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0.144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4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2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2" w:right="1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34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6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7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1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4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8/868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 xml:space="preserve">Компот из </w:t>
            </w:r>
            <w:r w:rsidRPr="009D20B1">
              <w:rPr>
                <w:spacing w:val="-2"/>
                <w:sz w:val="20"/>
              </w:rPr>
              <w:t>сухофр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19"/>
              <w:rPr>
                <w:sz w:val="20"/>
              </w:rPr>
            </w:pPr>
            <w:r w:rsidRPr="009D20B1">
              <w:rPr>
                <w:sz w:val="20"/>
              </w:rPr>
              <w:t>Смесь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Сахор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540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10.30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2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2" w:right="1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96.10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4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2.30</w:t>
            </w: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873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37.15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26.19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100.63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8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754.03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0.494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17.50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2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1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1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150.10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1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348.46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4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71.70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10.13</w:t>
            </w: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1383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63.28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39.77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219.98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1436.26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0.834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25.41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2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73.62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5.99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704.81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851.02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34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172.38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14.16</w:t>
            </w:r>
          </w:p>
        </w:tc>
      </w:tr>
      <w:tr w:rsidR="000C4C3C" w:rsidRPr="009D20B1" w:rsidTr="009D20B1">
        <w:trPr>
          <w:trHeight w:val="256"/>
        </w:trPr>
        <w:tc>
          <w:tcPr>
            <w:tcW w:w="16348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486"/>
        </w:trPr>
        <w:tc>
          <w:tcPr>
            <w:tcW w:w="720" w:type="dxa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4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52</w:t>
            </w:r>
          </w:p>
        </w:tc>
        <w:tc>
          <w:tcPr>
            <w:tcW w:w="18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 w:line="227" w:lineRule="exact"/>
              <w:ind w:left="4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Вафли</w:t>
            </w: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49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1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2" w:lineRule="exact"/>
              <w:ind w:left="37"/>
              <w:rPr>
                <w:sz w:val="20"/>
              </w:rPr>
            </w:pPr>
            <w:r w:rsidRPr="009D20B1">
              <w:rPr>
                <w:sz w:val="20"/>
              </w:rPr>
              <w:t>Вафлис</w:t>
            </w:r>
            <w:r w:rsidRPr="009D20B1">
              <w:rPr>
                <w:spacing w:val="-2"/>
                <w:sz w:val="20"/>
              </w:rPr>
              <w:t>фруктово-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37"/>
              <w:rPr>
                <w:sz w:val="20"/>
              </w:rPr>
            </w:pPr>
            <w:r w:rsidRPr="009D20B1">
              <w:rPr>
                <w:sz w:val="20"/>
              </w:rPr>
              <w:t>ягодной</w:t>
            </w:r>
            <w:r w:rsidRPr="009D20B1">
              <w:rPr>
                <w:spacing w:val="-2"/>
                <w:sz w:val="20"/>
              </w:rPr>
              <w:t>начинкой</w:t>
            </w:r>
          </w:p>
        </w:tc>
        <w:tc>
          <w:tcPr>
            <w:tcW w:w="7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7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1.20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1.40</w:t>
            </w:r>
          </w:p>
        </w:tc>
        <w:tc>
          <w:tcPr>
            <w:tcW w:w="8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31.00</w:t>
            </w:r>
          </w:p>
        </w:tc>
        <w:tc>
          <w:tcPr>
            <w:tcW w:w="10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141.60</w:t>
            </w:r>
          </w:p>
        </w:tc>
        <w:tc>
          <w:tcPr>
            <w:tcW w:w="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4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2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2" w:right="1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14.40</w:t>
            </w:r>
          </w:p>
        </w:tc>
        <w:tc>
          <w:tcPr>
            <w:tcW w:w="7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34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8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3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6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9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0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9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45.00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169.60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12.40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14.40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3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1.00</w:t>
            </w:r>
          </w:p>
        </w:tc>
      </w:tr>
      <w:tr w:rsidR="000C4C3C" w:rsidRPr="009D20B1" w:rsidTr="009D20B1">
        <w:trPr>
          <w:trHeight w:val="256"/>
        </w:trPr>
        <w:tc>
          <w:tcPr>
            <w:tcW w:w="16348" w:type="dxa"/>
            <w:gridSpan w:val="17"/>
            <w:tcBorders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720" w:type="dxa"/>
            <w:vMerge w:val="restart"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625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703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67" w:right="1"/>
              <w:jc w:val="center"/>
            </w:pPr>
            <w:r w:rsidRPr="009D20B1">
              <w:rPr>
                <w:spacing w:val="-4"/>
              </w:rPr>
              <w:t>340.0</w:t>
            </w:r>
          </w:p>
        </w:tc>
        <w:tc>
          <w:tcPr>
            <w:tcW w:w="10300" w:type="dxa"/>
            <w:gridSpan w:val="12"/>
            <w:vMerge w:val="restart"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7" w:right="1"/>
              <w:jc w:val="center"/>
            </w:pPr>
            <w:r w:rsidRPr="009D20B1">
              <w:rPr>
                <w:spacing w:val="-5"/>
              </w:rPr>
              <w:t>9.3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7" w:right="1"/>
              <w:jc w:val="center"/>
            </w:pPr>
            <w:r w:rsidRPr="009D20B1">
              <w:rPr>
                <w:spacing w:val="-4"/>
              </w:rPr>
              <w:t>13.0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Сметана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Вермишель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16.0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Макароны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65.5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Горох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20.3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54.2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120.0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1.0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Какао-</w:t>
            </w:r>
            <w:r w:rsidRPr="009D20B1">
              <w:rPr>
                <w:spacing w:val="-2"/>
              </w:rPr>
              <w:t xml:space="preserve"> порошок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6.0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Вафли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Сыр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34.0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155.0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/>
              <w:jc w:val="center"/>
            </w:pPr>
            <w:r w:rsidRPr="009D20B1">
              <w:rPr>
                <w:spacing w:val="-2"/>
              </w:rPr>
              <w:t>47.48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20.0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Яблоки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/>
              <w:jc w:val="center"/>
            </w:pPr>
            <w:r w:rsidRPr="009D20B1">
              <w:rPr>
                <w:spacing w:val="-2"/>
              </w:rPr>
              <w:t>13.64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Свекла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/>
              <w:jc w:val="center"/>
            </w:pPr>
            <w:r w:rsidRPr="009D20B1">
              <w:rPr>
                <w:spacing w:val="-2"/>
              </w:rPr>
              <w:t>49.00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20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6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Говядина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/>
              <w:jc w:val="center"/>
            </w:pPr>
            <w:r w:rsidRPr="009D20B1">
              <w:rPr>
                <w:spacing w:val="-2"/>
              </w:rPr>
              <w:t>79.00</w:t>
            </w:r>
          </w:p>
        </w:tc>
        <w:tc>
          <w:tcPr>
            <w:tcW w:w="103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340" w:right="920" w:bottom="484" w:left="140" w:header="720" w:footer="720" w:gutter="0"/>
          <w:cols w:space="720"/>
        </w:sectPr>
      </w:pPr>
    </w:p>
    <w:tbl>
      <w:tblPr>
        <w:tblW w:w="0" w:type="auto"/>
        <w:tblInd w:w="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25"/>
        <w:gridCol w:w="702"/>
      </w:tblGrid>
      <w:tr w:rsidR="000C4C3C" w:rsidRPr="009D20B1" w:rsidTr="009D20B1">
        <w:trPr>
          <w:trHeight w:val="267"/>
        </w:trPr>
        <w:tc>
          <w:tcPr>
            <w:tcW w:w="4625" w:type="dxa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Томатное</w:t>
            </w:r>
            <w:r w:rsidRPr="009D20B1">
              <w:rPr>
                <w:spacing w:val="-4"/>
              </w:rPr>
              <w:t>пюре</w:t>
            </w:r>
          </w:p>
        </w:tc>
        <w:tc>
          <w:tcPr>
            <w:tcW w:w="702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8"/>
              <w:jc w:val="center"/>
            </w:pPr>
            <w:r w:rsidRPr="009D20B1">
              <w:rPr>
                <w:spacing w:val="-4"/>
              </w:rPr>
              <w:t>5.00</w:t>
            </w:r>
          </w:p>
        </w:tc>
      </w:tr>
      <w:tr w:rsidR="000C4C3C" w:rsidRPr="009D20B1" w:rsidTr="009D20B1">
        <w:trPr>
          <w:trHeight w:val="268"/>
        </w:trPr>
        <w:tc>
          <w:tcPr>
            <w:tcW w:w="4625" w:type="dxa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Груши</w:t>
            </w:r>
          </w:p>
        </w:tc>
        <w:tc>
          <w:tcPr>
            <w:tcW w:w="702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1" w:right="-15"/>
              <w:jc w:val="center"/>
            </w:pPr>
            <w:r w:rsidRPr="009D20B1">
              <w:rPr>
                <w:spacing w:val="-2"/>
              </w:rPr>
              <w:t>100.00</w:t>
            </w:r>
          </w:p>
        </w:tc>
      </w:tr>
      <w:tr w:rsidR="000C4C3C" w:rsidRPr="009D20B1" w:rsidTr="009D20B1">
        <w:trPr>
          <w:trHeight w:val="267"/>
        </w:trPr>
        <w:tc>
          <w:tcPr>
            <w:tcW w:w="4625" w:type="dxa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Куры</w:t>
            </w:r>
          </w:p>
        </w:tc>
        <w:tc>
          <w:tcPr>
            <w:tcW w:w="702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8" w:right="1"/>
              <w:jc w:val="center"/>
            </w:pPr>
            <w:r w:rsidRPr="009D20B1">
              <w:rPr>
                <w:spacing w:val="-4"/>
              </w:rPr>
              <w:t>25.0</w:t>
            </w:r>
          </w:p>
        </w:tc>
      </w:tr>
      <w:tr w:rsidR="000C4C3C" w:rsidRPr="009D20B1" w:rsidTr="009D20B1">
        <w:trPr>
          <w:trHeight w:val="267"/>
        </w:trPr>
        <w:tc>
          <w:tcPr>
            <w:tcW w:w="4625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702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68"/>
              <w:jc w:val="center"/>
            </w:pPr>
            <w:r w:rsidRPr="009D20B1">
              <w:rPr>
                <w:spacing w:val="-4"/>
              </w:rPr>
              <w:t>60мг</w:t>
            </w:r>
          </w:p>
        </w:tc>
      </w:tr>
    </w:tbl>
    <w:p w:rsidR="000C4C3C" w:rsidRDefault="000C4C3C">
      <w:pPr>
        <w:spacing w:line="235" w:lineRule="exact"/>
        <w:jc w:val="center"/>
        <w:sectPr w:rsidR="000C4C3C">
          <w:type w:val="continuous"/>
          <w:pgSz w:w="18720" w:h="13230" w:orient="landscape"/>
          <w:pgMar w:top="340" w:right="920" w:bottom="280" w:left="140" w:header="720" w:footer="720" w:gutter="0"/>
          <w:cols w:space="720"/>
        </w:sectPr>
      </w:pPr>
    </w:p>
    <w:p w:rsidR="000C4C3C" w:rsidRDefault="000C4C3C">
      <w:pPr>
        <w:spacing w:before="1"/>
        <w:rPr>
          <w:rFonts w:ascii="Times New Roman"/>
          <w:sz w:val="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3"/>
        <w:gridCol w:w="1664"/>
        <w:gridCol w:w="848"/>
        <w:gridCol w:w="2032"/>
        <w:gridCol w:w="720"/>
        <w:gridCol w:w="736"/>
        <w:gridCol w:w="752"/>
        <w:gridCol w:w="816"/>
        <w:gridCol w:w="1024"/>
        <w:gridCol w:w="864"/>
        <w:gridCol w:w="848"/>
        <w:gridCol w:w="768"/>
        <w:gridCol w:w="864"/>
        <w:gridCol w:w="848"/>
        <w:gridCol w:w="848"/>
        <w:gridCol w:w="928"/>
        <w:gridCol w:w="1023"/>
      </w:tblGrid>
      <w:tr w:rsidR="000C4C3C" w:rsidRPr="009D20B1" w:rsidTr="009D20B1">
        <w:trPr>
          <w:trHeight w:val="256"/>
        </w:trPr>
        <w:tc>
          <w:tcPr>
            <w:tcW w:w="3265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6" w:name="вт2"/>
            <w:bookmarkEnd w:id="6"/>
            <w:r w:rsidRPr="009D20B1">
              <w:rPr>
                <w:b/>
              </w:rPr>
              <w:t>День:</w:t>
            </w:r>
            <w:r w:rsidRPr="009D20B1">
              <w:rPr>
                <w:b/>
                <w:spacing w:val="-2"/>
              </w:rPr>
              <w:t xml:space="preserve"> вторник</w:t>
            </w:r>
          </w:p>
        </w:tc>
        <w:tc>
          <w:tcPr>
            <w:tcW w:w="2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2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вторая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2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2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75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3" w:line="264" w:lineRule="auto"/>
              <w:ind w:left="86" w:right="55" w:firstLine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 </w:t>
            </w:r>
            <w:r w:rsidRPr="009D20B1">
              <w:rPr>
                <w:b/>
                <w:spacing w:val="-4"/>
              </w:rPr>
              <w:t>туры</w:t>
            </w:r>
          </w:p>
        </w:tc>
        <w:tc>
          <w:tcPr>
            <w:tcW w:w="16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7" w:line="270" w:lineRule="atLeast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 изделий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83" w:line="264" w:lineRule="auto"/>
              <w:ind w:left="60" w:right="18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68"/>
            </w:pPr>
          </w:p>
          <w:p w:rsidR="000C4C3C" w:rsidRPr="009D20B1" w:rsidRDefault="000C4C3C" w:rsidP="009D20B1">
            <w:pPr>
              <w:pStyle w:val="TableParagraph"/>
              <w:spacing w:before="1" w:line="264" w:lineRule="auto"/>
              <w:ind w:left="458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07"/>
            </w:pPr>
          </w:p>
          <w:p w:rsidR="000C4C3C" w:rsidRPr="009D20B1" w:rsidRDefault="000C4C3C" w:rsidP="009D20B1">
            <w:pPr>
              <w:pStyle w:val="TableParagraph"/>
              <w:ind w:left="37" w:right="-29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3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0" w:right="-15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7" w:line="270" w:lineRule="atLeast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 ческая ценность (ккал)</w:t>
            </w:r>
          </w:p>
        </w:tc>
        <w:tc>
          <w:tcPr>
            <w:tcW w:w="33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916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386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873"/>
        </w:trPr>
        <w:tc>
          <w:tcPr>
            <w:tcW w:w="753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59" w:right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57" w:right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1" w:right="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60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9"/>
            </w:pPr>
          </w:p>
          <w:p w:rsidR="000C4C3C" w:rsidRPr="009D20B1" w:rsidRDefault="000C4C3C" w:rsidP="009D20B1">
            <w:pPr>
              <w:pStyle w:val="TableParagraph"/>
              <w:ind w:left="73" w:right="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5313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75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1/390</w:t>
            </w:r>
          </w:p>
        </w:tc>
        <w:tc>
          <w:tcPr>
            <w:tcW w:w="16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 w:right="102"/>
              <w:rPr>
                <w:sz w:val="20"/>
              </w:rPr>
            </w:pPr>
            <w:r w:rsidRPr="009D20B1">
              <w:rPr>
                <w:sz w:val="20"/>
              </w:rPr>
              <w:t>Каша манная молочнаяжидкая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7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6.24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6.10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19.70</w:t>
            </w:r>
          </w:p>
        </w:tc>
        <w:tc>
          <w:tcPr>
            <w:tcW w:w="10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158.64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1.09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36.72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192.17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156.05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02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манная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30.8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7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45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1.02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17.64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4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100.80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3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484"/>
        </w:trPr>
        <w:tc>
          <w:tcPr>
            <w:tcW w:w="7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4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2/.41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00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порциями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54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118.00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60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4"/>
              <w:ind w:left="73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6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молоком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1.40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1.60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86.00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67.50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10.50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39/38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Салатьиз</w:t>
            </w:r>
            <w:r w:rsidRPr="009D20B1">
              <w:rPr>
                <w:spacing w:val="-2"/>
                <w:sz w:val="20"/>
              </w:rPr>
              <w:t>маркови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Морков</w:t>
            </w:r>
            <w:r w:rsidRPr="009D20B1">
              <w:rPr>
                <w:spacing w:val="-2"/>
                <w:sz w:val="20"/>
              </w:rPr>
              <w:t xml:space="preserve"> свежая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37.48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5.17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24.24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3.75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14.57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26.40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18.45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3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z w:val="20"/>
              </w:rPr>
              <w:t>с</w:t>
            </w:r>
            <w:r w:rsidRPr="009D20B1">
              <w:rPr>
                <w:spacing w:val="-2"/>
                <w:sz w:val="20"/>
              </w:rPr>
              <w:t>яблоками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0.6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Яблоко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13.64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540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13.57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25.22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59.11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519.68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0.13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4.84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154.80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241.74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253.95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0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52.47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3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1.35</w:t>
            </w:r>
          </w:p>
        </w:tc>
      </w:tr>
      <w:tr w:rsidR="000C4C3C" w:rsidRPr="009D20B1" w:rsidTr="009D20B1">
        <w:trPr>
          <w:trHeight w:val="256"/>
        </w:trPr>
        <w:tc>
          <w:tcPr>
            <w:tcW w:w="16336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456"/>
        </w:trPr>
        <w:tc>
          <w:tcPr>
            <w:tcW w:w="753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1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34/43</w:t>
            </w:r>
          </w:p>
        </w:tc>
        <w:tc>
          <w:tcPr>
            <w:tcW w:w="16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102"/>
              <w:rPr>
                <w:sz w:val="20"/>
              </w:rPr>
            </w:pPr>
            <w:r w:rsidRPr="009D20B1">
              <w:rPr>
                <w:sz w:val="20"/>
              </w:rPr>
              <w:t xml:space="preserve">Салат из </w:t>
            </w:r>
            <w:r w:rsidRPr="009D20B1">
              <w:rPr>
                <w:spacing w:val="-2"/>
                <w:sz w:val="20"/>
              </w:rPr>
              <w:t>белокочанной капусты</w:t>
            </w:r>
          </w:p>
          <w:p w:rsidR="000C4C3C" w:rsidRPr="009D20B1" w:rsidRDefault="000C4C3C" w:rsidP="009D20B1">
            <w:pPr>
              <w:pStyle w:val="TableParagraph"/>
              <w:spacing w:before="1"/>
              <w:ind w:left="44"/>
              <w:rPr>
                <w:sz w:val="20"/>
              </w:rPr>
            </w:pPr>
            <w:r w:rsidRPr="009D20B1">
              <w:rPr>
                <w:sz w:val="20"/>
              </w:rPr>
              <w:t>(с</w:t>
            </w:r>
            <w:r w:rsidRPr="009D20B1">
              <w:rPr>
                <w:spacing w:val="-2"/>
                <w:sz w:val="20"/>
              </w:rPr>
              <w:t>луком)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173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Капуста</w:t>
            </w:r>
            <w:r w:rsidRPr="009D20B1">
              <w:rPr>
                <w:spacing w:val="-2"/>
                <w:sz w:val="20"/>
              </w:rPr>
              <w:t>белокочанная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свежая</w:t>
            </w:r>
          </w:p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99</w:t>
            </w:r>
          </w:p>
        </w:tc>
        <w:tc>
          <w:tcPr>
            <w:tcW w:w="7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0.85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3.05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5.19</w:t>
            </w:r>
          </w:p>
        </w:tc>
        <w:tc>
          <w:tcPr>
            <w:tcW w:w="10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0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51.54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20.97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26.80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14.83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7.90</w:t>
            </w:r>
          </w:p>
        </w:tc>
        <w:tc>
          <w:tcPr>
            <w:tcW w:w="102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1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0.32</w:t>
            </w: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зеленый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6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Лимонная</w:t>
            </w:r>
            <w:r w:rsidRPr="009D20B1">
              <w:rPr>
                <w:spacing w:val="-2"/>
                <w:sz w:val="20"/>
              </w:rPr>
              <w:t>кислота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510"/>
        </w:trPr>
        <w:tc>
          <w:tcPr>
            <w:tcW w:w="75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33/87</w:t>
            </w:r>
          </w:p>
        </w:tc>
        <w:tc>
          <w:tcPr>
            <w:tcW w:w="16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 w:line="264" w:lineRule="auto"/>
              <w:ind w:left="44" w:right="102"/>
              <w:rPr>
                <w:sz w:val="20"/>
              </w:rPr>
            </w:pPr>
            <w:r w:rsidRPr="009D20B1">
              <w:rPr>
                <w:sz w:val="20"/>
              </w:rPr>
              <w:t xml:space="preserve">Супсрыбными </w:t>
            </w:r>
            <w:r w:rsidRPr="009D20B1">
              <w:rPr>
                <w:spacing w:val="-2"/>
                <w:sz w:val="20"/>
              </w:rPr>
              <w:t>консервами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Консервырыбные</w:t>
            </w:r>
            <w:r w:rsidRPr="009D20B1">
              <w:rPr>
                <w:spacing w:val="-10"/>
                <w:sz w:val="20"/>
              </w:rPr>
              <w:t>в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собственном</w:t>
            </w:r>
            <w:r w:rsidRPr="009D20B1">
              <w:rPr>
                <w:spacing w:val="-4"/>
                <w:sz w:val="20"/>
              </w:rPr>
              <w:t>соку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8.61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8.40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14.34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167.25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9.11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45.30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176.53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47.35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1.26</w:t>
            </w: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70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16.25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7.5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3.8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81"/>
        </w:trPr>
        <w:tc>
          <w:tcPr>
            <w:tcW w:w="75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1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59</w:t>
            </w:r>
          </w:p>
        </w:tc>
        <w:tc>
          <w:tcPr>
            <w:tcW w:w="16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235"/>
              <w:rPr>
                <w:sz w:val="20"/>
              </w:rPr>
            </w:pPr>
            <w:r w:rsidRPr="009D20B1">
              <w:rPr>
                <w:sz w:val="20"/>
              </w:rPr>
              <w:t xml:space="preserve">Кашагречневая </w:t>
            </w:r>
            <w:r w:rsidRPr="009D20B1">
              <w:rPr>
                <w:spacing w:val="-2"/>
                <w:sz w:val="20"/>
              </w:rPr>
              <w:t>рассыпчатая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9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/>
              <w:ind w:left="45"/>
              <w:rPr>
                <w:sz w:val="20"/>
              </w:rPr>
            </w:pPr>
            <w:r w:rsidRPr="009D20B1">
              <w:rPr>
                <w:sz w:val="20"/>
              </w:rPr>
              <w:t>Гречневая</w:t>
            </w:r>
            <w:r w:rsidRPr="009D20B1">
              <w:rPr>
                <w:spacing w:val="-2"/>
                <w:sz w:val="20"/>
              </w:rPr>
              <w:t>крупа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3"/>
              <w:ind w:left="60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69</w:t>
            </w:r>
          </w:p>
        </w:tc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8.55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7.23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41.18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270.51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0.21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14.24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0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4.55</w:t>
            </w: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Соль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0.375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0" w:right="5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6</w:t>
            </w:r>
          </w:p>
        </w:tc>
        <w:tc>
          <w:tcPr>
            <w:tcW w:w="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pgSz w:w="18720" w:h="13230" w:orient="landscape"/>
          <w:pgMar w:top="340" w:right="920" w:bottom="280" w:left="140" w:header="720" w:footer="720" w:gutter="0"/>
          <w:cols w:space="720"/>
        </w:sectPr>
      </w:pPr>
    </w:p>
    <w:p w:rsidR="000C4C3C" w:rsidRDefault="000C4C3C">
      <w:pPr>
        <w:spacing w:before="2"/>
        <w:rPr>
          <w:rFonts w:ascii="Times New Roman"/>
          <w:sz w:val="2"/>
        </w:rPr>
      </w:pPr>
    </w:p>
    <w:tbl>
      <w:tblPr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2"/>
        <w:gridCol w:w="1665"/>
        <w:gridCol w:w="857"/>
        <w:gridCol w:w="2023"/>
        <w:gridCol w:w="719"/>
        <w:gridCol w:w="738"/>
        <w:gridCol w:w="753"/>
        <w:gridCol w:w="817"/>
        <w:gridCol w:w="1025"/>
        <w:gridCol w:w="865"/>
        <w:gridCol w:w="849"/>
        <w:gridCol w:w="769"/>
        <w:gridCol w:w="865"/>
        <w:gridCol w:w="849"/>
        <w:gridCol w:w="849"/>
        <w:gridCol w:w="929"/>
        <w:gridCol w:w="1024"/>
      </w:tblGrid>
      <w:tr w:rsidR="000C4C3C" w:rsidRPr="009D20B1" w:rsidTr="009D20B1">
        <w:trPr>
          <w:trHeight w:val="958"/>
        </w:trPr>
        <w:tc>
          <w:tcPr>
            <w:tcW w:w="752" w:type="dxa"/>
            <w:vMerge w:val="restart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9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61/472</w:t>
            </w:r>
          </w:p>
        </w:tc>
        <w:tc>
          <w:tcPr>
            <w:tcW w:w="1665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7"/>
              <w:rPr>
                <w:sz w:val="20"/>
              </w:rPr>
            </w:pPr>
            <w:r w:rsidRPr="009D20B1">
              <w:rPr>
                <w:sz w:val="20"/>
              </w:rPr>
              <w:t>Рыба</w:t>
            </w:r>
            <w:r w:rsidRPr="009D20B1">
              <w:rPr>
                <w:spacing w:val="-2"/>
                <w:sz w:val="20"/>
              </w:rPr>
              <w:t xml:space="preserve"> отварная</w:t>
            </w:r>
          </w:p>
        </w:tc>
        <w:tc>
          <w:tcPr>
            <w:tcW w:w="857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75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108" w:line="264" w:lineRule="auto"/>
              <w:ind w:left="36" w:right="33"/>
              <w:rPr>
                <w:sz w:val="20"/>
              </w:rPr>
            </w:pPr>
            <w:r w:rsidRPr="009D20B1">
              <w:rPr>
                <w:sz w:val="20"/>
              </w:rPr>
              <w:t xml:space="preserve">Рыбасвежемороженая (минтай, треска, </w:t>
            </w:r>
            <w:r w:rsidRPr="009D20B1">
              <w:rPr>
                <w:spacing w:val="-2"/>
                <w:sz w:val="20"/>
              </w:rPr>
              <w:t>пикша)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3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91</w:t>
            </w:r>
          </w:p>
        </w:tc>
        <w:tc>
          <w:tcPr>
            <w:tcW w:w="738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3.40</w:t>
            </w:r>
          </w:p>
        </w:tc>
        <w:tc>
          <w:tcPr>
            <w:tcW w:w="753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  <w:tc>
          <w:tcPr>
            <w:tcW w:w="817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5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59.00</w:t>
            </w:r>
          </w:p>
        </w:tc>
        <w:tc>
          <w:tcPr>
            <w:tcW w:w="865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0.05</w:t>
            </w:r>
          </w:p>
        </w:tc>
        <w:tc>
          <w:tcPr>
            <w:tcW w:w="84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  <w:tc>
          <w:tcPr>
            <w:tcW w:w="76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4" w:type="dxa"/>
            <w:vMerge w:val="restart"/>
            <w:tcBorders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7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0.50</w:t>
            </w: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73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73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52"/>
        </w:trPr>
        <w:tc>
          <w:tcPr>
            <w:tcW w:w="752" w:type="dxa"/>
            <w:vMerge w:val="restart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6/868</w:t>
            </w:r>
          </w:p>
        </w:tc>
        <w:tc>
          <w:tcPr>
            <w:tcW w:w="16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Компотизсмеси 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857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line="221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Смес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7" w:line="225" w:lineRule="exact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3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75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24.76</w:t>
            </w:r>
          </w:p>
        </w:tc>
        <w:tc>
          <w:tcPr>
            <w:tcW w:w="102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94.20</w:t>
            </w:r>
          </w:p>
        </w:tc>
        <w:tc>
          <w:tcPr>
            <w:tcW w:w="8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1.08</w:t>
            </w:r>
          </w:p>
        </w:tc>
        <w:tc>
          <w:tcPr>
            <w:tcW w:w="76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92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9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4" w:type="dxa"/>
            <w:vMerge w:val="restart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9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0.18</w:t>
            </w:r>
          </w:p>
        </w:tc>
      </w:tr>
      <w:tr w:rsidR="000C4C3C" w:rsidRPr="009D20B1" w:rsidTr="009D20B1">
        <w:trPr>
          <w:trHeight w:val="252"/>
        </w:trPr>
        <w:tc>
          <w:tcPr>
            <w:tcW w:w="752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4" w:line="227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7" w:line="225" w:lineRule="exact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73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73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700"/>
        </w:trPr>
        <w:tc>
          <w:tcPr>
            <w:tcW w:w="752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1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665" w:type="dxa"/>
          </w:tcPr>
          <w:p w:rsidR="000C4C3C" w:rsidRPr="009D20B1" w:rsidRDefault="000C4C3C" w:rsidP="009D20B1">
            <w:pPr>
              <w:pStyle w:val="TableParagraph"/>
              <w:spacing w:line="163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  <w:p w:rsidR="000C4C3C" w:rsidRPr="009D20B1" w:rsidRDefault="000C4C3C" w:rsidP="009D20B1">
            <w:pPr>
              <w:pStyle w:val="TableParagraph"/>
              <w:spacing w:before="3" w:line="250" w:lineRule="atLeas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ржаной(ржано- пшеничный)</w:t>
            </w:r>
          </w:p>
        </w:tc>
        <w:tc>
          <w:tcPr>
            <w:tcW w:w="857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738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753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817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025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3" w:right="10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6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2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3" w:right="1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3" w:right="1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4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81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665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857" w:type="dxa"/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738" w:type="dxa"/>
          </w:tcPr>
          <w:p w:rsidR="000C4C3C" w:rsidRPr="009D20B1" w:rsidRDefault="000C4C3C" w:rsidP="009D20B1">
            <w:pPr>
              <w:pStyle w:val="TableParagraph"/>
              <w:spacing w:before="15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753" w:type="dxa"/>
          </w:tcPr>
          <w:p w:rsidR="000C4C3C" w:rsidRPr="009D20B1" w:rsidRDefault="000C4C3C" w:rsidP="009D20B1">
            <w:pPr>
              <w:pStyle w:val="TableParagraph"/>
              <w:spacing w:before="15"/>
              <w:ind w:left="5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817" w:type="dxa"/>
          </w:tcPr>
          <w:p w:rsidR="000C4C3C" w:rsidRPr="009D20B1" w:rsidRDefault="000C4C3C" w:rsidP="009D20B1">
            <w:pPr>
              <w:pStyle w:val="TableParagraph"/>
              <w:spacing w:before="15"/>
              <w:ind w:left="5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025" w:type="dxa"/>
          </w:tcPr>
          <w:p w:rsidR="000C4C3C" w:rsidRPr="009D20B1" w:rsidRDefault="000C4C3C" w:rsidP="009D20B1">
            <w:pPr>
              <w:pStyle w:val="TableParagraph"/>
              <w:spacing w:before="15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10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1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</w:tcPr>
          <w:p w:rsidR="000C4C3C" w:rsidRPr="009D20B1" w:rsidRDefault="000C4C3C" w:rsidP="009D20B1">
            <w:pPr>
              <w:pStyle w:val="TableParagraph"/>
              <w:spacing w:before="15"/>
              <w:ind w:left="4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4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665" w:type="dxa"/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>йодированна</w:t>
            </w:r>
          </w:p>
        </w:tc>
        <w:tc>
          <w:tcPr>
            <w:tcW w:w="857" w:type="dxa"/>
          </w:tcPr>
          <w:p w:rsidR="000C4C3C" w:rsidRPr="009D20B1" w:rsidRDefault="000C4C3C" w:rsidP="009D20B1">
            <w:pPr>
              <w:pStyle w:val="TableParagraph"/>
              <w:spacing w:before="15"/>
              <w:ind w:left="50" w:right="4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202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4" w:type="dxa"/>
            <w:tcBorders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665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857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938</w:t>
            </w:r>
          </w:p>
        </w:tc>
        <w:tc>
          <w:tcPr>
            <w:tcW w:w="202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33.77</w:t>
            </w:r>
          </w:p>
        </w:tc>
        <w:tc>
          <w:tcPr>
            <w:tcW w:w="75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21.60</w:t>
            </w:r>
          </w:p>
        </w:tc>
        <w:tc>
          <w:tcPr>
            <w:tcW w:w="817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135.71</w:t>
            </w:r>
          </w:p>
        </w:tc>
        <w:tc>
          <w:tcPr>
            <w:tcW w:w="1025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8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908.90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0.524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 w:right="1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31.56</w:t>
            </w:r>
          </w:p>
        </w:tc>
        <w:tc>
          <w:tcPr>
            <w:tcW w:w="76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1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 w:righ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145.74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 w:right="1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194.96</w:t>
            </w:r>
          </w:p>
        </w:tc>
        <w:tc>
          <w:tcPr>
            <w:tcW w:w="92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2" w:right="1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55.25</w:t>
            </w:r>
          </w:p>
        </w:tc>
        <w:tc>
          <w:tcPr>
            <w:tcW w:w="1024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9.93</w:t>
            </w: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6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1478</w:t>
            </w:r>
          </w:p>
        </w:tc>
        <w:tc>
          <w:tcPr>
            <w:tcW w:w="202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47.34</w:t>
            </w:r>
          </w:p>
        </w:tc>
        <w:tc>
          <w:tcPr>
            <w:tcW w:w="75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46.82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194.82</w:t>
            </w:r>
          </w:p>
        </w:tc>
        <w:tc>
          <w:tcPr>
            <w:tcW w:w="102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1428.58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0.654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36.40</w:t>
            </w:r>
          </w:p>
        </w:tc>
        <w:tc>
          <w:tcPr>
            <w:tcW w:w="76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169.80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387.48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448.91</w:t>
            </w: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2" w:right="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107.72</w:t>
            </w:r>
          </w:p>
        </w:tc>
        <w:tc>
          <w:tcPr>
            <w:tcW w:w="1024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11.28</w:t>
            </w:r>
          </w:p>
        </w:tc>
      </w:tr>
      <w:tr w:rsidR="000C4C3C" w:rsidRPr="009D20B1" w:rsidTr="009D20B1">
        <w:trPr>
          <w:trHeight w:val="256"/>
        </w:trPr>
        <w:tc>
          <w:tcPr>
            <w:tcW w:w="16348" w:type="dxa"/>
            <w:gridSpan w:val="17"/>
            <w:tcBorders>
              <w:top w:val="single" w:sz="18" w:space="0" w:color="000000"/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256"/>
        </w:trPr>
        <w:tc>
          <w:tcPr>
            <w:tcW w:w="752" w:type="dxa"/>
            <w:tcBorders>
              <w:top w:val="single" w:sz="18" w:space="0" w:color="000000"/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right="3"/>
              <w:jc w:val="right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51</w:t>
            </w:r>
          </w:p>
        </w:tc>
        <w:tc>
          <w:tcPr>
            <w:tcW w:w="1665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Печенье</w:t>
            </w:r>
          </w:p>
        </w:tc>
        <w:tc>
          <w:tcPr>
            <w:tcW w:w="857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02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Печенье</w:t>
            </w:r>
            <w:r w:rsidRPr="009D20B1">
              <w:rPr>
                <w:spacing w:val="-2"/>
                <w:sz w:val="20"/>
              </w:rPr>
              <w:t>сахарное</w:t>
            </w:r>
          </w:p>
        </w:tc>
        <w:tc>
          <w:tcPr>
            <w:tcW w:w="71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73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3.00</w:t>
            </w:r>
          </w:p>
        </w:tc>
        <w:tc>
          <w:tcPr>
            <w:tcW w:w="75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17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29.80</w:t>
            </w:r>
          </w:p>
        </w:tc>
        <w:tc>
          <w:tcPr>
            <w:tcW w:w="1025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166.80</w:t>
            </w: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3" w:right="10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6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2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3" w:right="1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11.60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3" w:right="1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36.00</w:t>
            </w:r>
          </w:p>
        </w:tc>
        <w:tc>
          <w:tcPr>
            <w:tcW w:w="92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1024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 w:val="restart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5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6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857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90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73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0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75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1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19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02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9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6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1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5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92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9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4" w:type="dxa"/>
            <w:vMerge w:val="restart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4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719" w:type="dxa"/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73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6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85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202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3.20</w:t>
            </w:r>
          </w:p>
        </w:tc>
        <w:tc>
          <w:tcPr>
            <w:tcW w:w="75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43.80</w:t>
            </w:r>
          </w:p>
        </w:tc>
        <w:tc>
          <w:tcPr>
            <w:tcW w:w="102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194.80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 w:right="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17.60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36.00</w:t>
            </w: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2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8.00</w:t>
            </w:r>
          </w:p>
        </w:tc>
        <w:tc>
          <w:tcPr>
            <w:tcW w:w="1024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1.20</w:t>
            </w:r>
          </w:p>
        </w:tc>
      </w:tr>
      <w:tr w:rsidR="000C4C3C" w:rsidRPr="009D20B1" w:rsidTr="009D20B1">
        <w:trPr>
          <w:trHeight w:val="256"/>
        </w:trPr>
        <w:tc>
          <w:tcPr>
            <w:tcW w:w="16348" w:type="dxa"/>
            <w:gridSpan w:val="17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752" w:type="dxa"/>
            <w:vMerge w:val="restart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545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719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67" w:right="1"/>
              <w:jc w:val="center"/>
            </w:pPr>
            <w:r w:rsidRPr="009D20B1">
              <w:rPr>
                <w:spacing w:val="-4"/>
              </w:rPr>
              <w:t>450.0</w:t>
            </w:r>
          </w:p>
        </w:tc>
        <w:tc>
          <w:tcPr>
            <w:tcW w:w="10332" w:type="dxa"/>
            <w:gridSpan w:val="12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7" w:right="1"/>
              <w:jc w:val="center"/>
            </w:pPr>
            <w:r w:rsidRPr="009D20B1">
              <w:rPr>
                <w:spacing w:val="-4"/>
              </w:rPr>
              <w:t>34.8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7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Консервы</w:t>
            </w:r>
            <w:r w:rsidRPr="009D20B1">
              <w:rPr>
                <w:spacing w:val="-2"/>
              </w:rPr>
              <w:t>рыбные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Сардельки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манная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30.8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5.0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гречневая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69.0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60.0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120.0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Печенье</w:t>
            </w:r>
            <w:r w:rsidRPr="009D20B1">
              <w:rPr>
                <w:spacing w:val="-2"/>
              </w:rPr>
              <w:t>сахарное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70.0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/>
              <w:jc w:val="center"/>
            </w:pPr>
            <w:r w:rsidRPr="009D20B1">
              <w:rPr>
                <w:spacing w:val="-2"/>
              </w:rPr>
              <w:t>34.50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17.0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Рыба</w:t>
            </w:r>
            <w:r w:rsidRPr="009D20B1">
              <w:rPr>
                <w:spacing w:val="-2"/>
              </w:rPr>
              <w:t>свежемороженая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91.0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Помидор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зеленый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6.0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Капуста</w:t>
            </w:r>
            <w:r w:rsidRPr="009D20B1">
              <w:rPr>
                <w:spacing w:val="-2"/>
              </w:rPr>
              <w:t>белокочанная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 w:right="1"/>
              <w:jc w:val="center"/>
            </w:pPr>
            <w:r w:rsidRPr="009D20B1">
              <w:rPr>
                <w:spacing w:val="-4"/>
              </w:rPr>
              <w:t>99.0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Кислота</w:t>
            </w:r>
            <w:r w:rsidRPr="009D20B1">
              <w:rPr>
                <w:spacing w:val="-2"/>
              </w:rPr>
              <w:t>лимонная</w:t>
            </w:r>
          </w:p>
        </w:tc>
        <w:tc>
          <w:tcPr>
            <w:tcW w:w="719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7" w:right="1"/>
              <w:jc w:val="center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752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545" w:type="dxa"/>
            <w:gridSpan w:val="3"/>
            <w:tcBorders>
              <w:left w:val="single" w:sz="18" w:space="0" w:color="000000"/>
              <w:bottom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719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1" w:line="236" w:lineRule="exact"/>
              <w:ind w:left="67"/>
              <w:jc w:val="center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10332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pgSz w:w="18720" w:h="13230" w:orient="landscape"/>
          <w:pgMar w:top="340" w:right="920" w:bottom="280" w:left="140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7"/>
        <w:gridCol w:w="1936"/>
        <w:gridCol w:w="1072"/>
        <w:gridCol w:w="1952"/>
        <w:gridCol w:w="832"/>
        <w:gridCol w:w="960"/>
        <w:gridCol w:w="800"/>
        <w:gridCol w:w="896"/>
        <w:gridCol w:w="1232"/>
        <w:gridCol w:w="800"/>
        <w:gridCol w:w="752"/>
        <w:gridCol w:w="848"/>
        <w:gridCol w:w="864"/>
        <w:gridCol w:w="896"/>
        <w:gridCol w:w="848"/>
        <w:gridCol w:w="864"/>
        <w:gridCol w:w="1023"/>
      </w:tblGrid>
      <w:tr w:rsidR="000C4C3C" w:rsidRPr="009D20B1" w:rsidTr="009D20B1">
        <w:trPr>
          <w:trHeight w:val="256"/>
        </w:trPr>
        <w:tc>
          <w:tcPr>
            <w:tcW w:w="3825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7" w:name="ср2"/>
            <w:bookmarkEnd w:id="7"/>
            <w:r w:rsidRPr="009D20B1">
              <w:rPr>
                <w:b/>
              </w:rPr>
              <w:t xml:space="preserve">День: </w:t>
            </w:r>
            <w:r w:rsidRPr="009D20B1">
              <w:rPr>
                <w:b/>
                <w:spacing w:val="-2"/>
              </w:rPr>
              <w:t>среда</w:t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вторая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 w:line="264" w:lineRule="auto"/>
              <w:ind w:left="60" w:right="37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" w:line="270" w:lineRule="atLeast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 изделий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 w:line="264" w:lineRule="auto"/>
              <w:ind w:left="173" w:right="130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52"/>
            </w:pPr>
          </w:p>
          <w:p w:rsidR="000C4C3C" w:rsidRPr="009D20B1" w:rsidRDefault="000C4C3C" w:rsidP="009D20B1">
            <w:pPr>
              <w:pStyle w:val="TableParagraph"/>
              <w:spacing w:before="1" w:line="264" w:lineRule="auto"/>
              <w:ind w:left="418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91"/>
            </w:pPr>
          </w:p>
          <w:p w:rsidR="000C4C3C" w:rsidRPr="009D20B1" w:rsidRDefault="000C4C3C" w:rsidP="009D20B1">
            <w:pPr>
              <w:pStyle w:val="TableParagraph"/>
              <w:ind w:left="84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226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1" w:line="270" w:lineRule="atLeast"/>
              <w:ind w:left="4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Энергетич еская ценность (ккал)</w:t>
            </w:r>
          </w:p>
        </w:tc>
        <w:tc>
          <w:tcPr>
            <w:tcW w:w="3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877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6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378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844"/>
        </w:trPr>
        <w:tc>
          <w:tcPr>
            <w:tcW w:w="817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54" w:right="1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59" w:right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59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61" w:right="6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61" w:right="1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5"/>
            </w:pPr>
          </w:p>
          <w:p w:rsidR="000C4C3C" w:rsidRPr="009D20B1" w:rsidRDefault="000C4C3C" w:rsidP="009D20B1">
            <w:pPr>
              <w:pStyle w:val="TableParagraph"/>
              <w:ind w:left="73" w:right="3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6369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1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38/94</w:t>
            </w:r>
          </w:p>
        </w:tc>
        <w:tc>
          <w:tcPr>
            <w:tcW w:w="19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>Супмолочныйс рисовой</w:t>
            </w:r>
            <w:r w:rsidRPr="009D20B1">
              <w:rPr>
                <w:spacing w:val="-2"/>
                <w:sz w:val="20"/>
              </w:rPr>
              <w:t>крупой</w:t>
            </w:r>
          </w:p>
        </w:tc>
        <w:tc>
          <w:tcPr>
            <w:tcW w:w="10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140</w:t>
            </w:r>
          </w:p>
        </w:tc>
        <w:tc>
          <w:tcPr>
            <w:tcW w:w="9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4.82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1.02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16.83</w:t>
            </w:r>
          </w:p>
        </w:tc>
        <w:tc>
          <w:tcPr>
            <w:tcW w:w="12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132.40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0.91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30.60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158.82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137.46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23.06</w:t>
            </w:r>
          </w:p>
        </w:tc>
        <w:tc>
          <w:tcPr>
            <w:tcW w:w="102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0.25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1.6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46/2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 w:line="264" w:lineRule="auto"/>
              <w:ind w:left="44" w:right="831"/>
              <w:rPr>
                <w:sz w:val="20"/>
              </w:rPr>
            </w:pPr>
            <w:r w:rsidRPr="009D20B1">
              <w:rPr>
                <w:sz w:val="20"/>
              </w:rPr>
              <w:t xml:space="preserve">Бутербродс </w:t>
            </w:r>
            <w:r w:rsidRPr="009D20B1">
              <w:rPr>
                <w:spacing w:val="-2"/>
                <w:sz w:val="20"/>
              </w:rPr>
              <w:t>повидлом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65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Повидло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23.63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16.29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14.94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71.03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466.05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0.17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6.44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255.26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256.40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50.71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2.05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5.9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35.45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4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0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1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 w:line="264" w:lineRule="auto"/>
              <w:ind w:left="44"/>
              <w:rPr>
                <w:sz w:val="20"/>
              </w:rPr>
            </w:pPr>
            <w:r w:rsidRPr="009D20B1">
              <w:rPr>
                <w:sz w:val="20"/>
              </w:rPr>
              <w:t xml:space="preserve">Салатизморковис </w:t>
            </w:r>
            <w:r w:rsidRPr="009D20B1">
              <w:rPr>
                <w:spacing w:val="-2"/>
                <w:sz w:val="20"/>
              </w:rPr>
              <w:t>яблоками</w:t>
            </w: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Яблоки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13.64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1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5.17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24.24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3.75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14.57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18.45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39/38</w:t>
            </w: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Сахор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0.6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37.48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525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21.96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16.06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107.03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354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650.69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0.29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4.66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30.77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6.44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434.65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420.26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92.22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3.35</w:t>
            </w:r>
          </w:p>
        </w:tc>
      </w:tr>
      <w:tr w:rsidR="000C4C3C" w:rsidRPr="009D20B1" w:rsidTr="009D20B1">
        <w:trPr>
          <w:trHeight w:val="256"/>
        </w:trPr>
        <w:tc>
          <w:tcPr>
            <w:tcW w:w="17392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256"/>
        </w:trPr>
        <w:tc>
          <w:tcPr>
            <w:tcW w:w="81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33</w:t>
            </w:r>
          </w:p>
        </w:tc>
        <w:tc>
          <w:tcPr>
            <w:tcW w:w="19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44"/>
              <w:rPr>
                <w:sz w:val="20"/>
              </w:rPr>
            </w:pPr>
            <w:r w:rsidRPr="009D20B1">
              <w:rPr>
                <w:sz w:val="20"/>
              </w:rPr>
              <w:t>Салатиз</w:t>
            </w:r>
            <w:r w:rsidRPr="009D20B1">
              <w:rPr>
                <w:spacing w:val="-2"/>
                <w:sz w:val="20"/>
              </w:rPr>
              <w:t>свеклы</w:t>
            </w:r>
          </w:p>
        </w:tc>
        <w:tc>
          <w:tcPr>
            <w:tcW w:w="10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5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19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9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31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0.86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3.65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5.02</w:t>
            </w:r>
          </w:p>
        </w:tc>
        <w:tc>
          <w:tcPr>
            <w:tcW w:w="12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4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56.34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75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21.09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24.58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12.54</w:t>
            </w:r>
          </w:p>
        </w:tc>
        <w:tc>
          <w:tcPr>
            <w:tcW w:w="102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2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51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1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Масло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 w:line="225" w:lineRule="exact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3.6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20/187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7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" w:line="264" w:lineRule="auto"/>
              <w:ind w:left="44" w:right="62"/>
              <w:rPr>
                <w:sz w:val="20"/>
              </w:rPr>
            </w:pPr>
            <w:r w:rsidRPr="009D20B1">
              <w:rPr>
                <w:sz w:val="20"/>
              </w:rPr>
              <w:t xml:space="preserve">Щиизсвежей капусты с </w:t>
            </w:r>
            <w:r w:rsidRPr="009D20B1">
              <w:rPr>
                <w:spacing w:val="-2"/>
                <w:sz w:val="20"/>
              </w:rPr>
              <w:t>картофелем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Куры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1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1.75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4.89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8.49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84.75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18.46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43.33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47.63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22.25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9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Капуста</w:t>
            </w:r>
            <w:r w:rsidRPr="009D20B1">
              <w:rPr>
                <w:spacing w:val="-2"/>
                <w:sz w:val="20"/>
              </w:rPr>
              <w:t>свежая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Сметана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94"/>
        </w:trPr>
        <w:tc>
          <w:tcPr>
            <w:tcW w:w="81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15/694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>Пюре</w:t>
            </w:r>
            <w:r w:rsidRPr="009D20B1">
              <w:rPr>
                <w:spacing w:val="-2"/>
                <w:sz w:val="20"/>
              </w:rPr>
              <w:t xml:space="preserve"> картофельное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150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4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128.3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1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3.06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20.45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137.25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6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18.17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25.50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36.98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86.60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27.75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1.01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5.3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22.5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94"/>
        </w:trPr>
        <w:tc>
          <w:tcPr>
            <w:tcW w:w="81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13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35/301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45"/>
              <w:rPr>
                <w:sz w:val="20"/>
              </w:rPr>
            </w:pPr>
            <w:r w:rsidRPr="009D20B1">
              <w:rPr>
                <w:sz w:val="20"/>
              </w:rPr>
              <w:t>Птица</w:t>
            </w:r>
            <w:r w:rsidRPr="009D20B1">
              <w:rPr>
                <w:spacing w:val="-2"/>
                <w:sz w:val="20"/>
              </w:rPr>
              <w:t>тушеная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40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160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Голень-бройлер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100.3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6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17.92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18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14.58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4.70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35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221.00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0.54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43.00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56.10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16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138.20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23.90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4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1.77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Соус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81"/>
        </w:trPr>
        <w:tc>
          <w:tcPr>
            <w:tcW w:w="817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6/868</w:t>
            </w:r>
          </w:p>
        </w:tc>
        <w:tc>
          <w:tcPr>
            <w:tcW w:w="193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Компотизсмеси 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/>
              <w:ind w:left="44"/>
              <w:rPr>
                <w:sz w:val="20"/>
              </w:rPr>
            </w:pPr>
            <w:r w:rsidRPr="009D20B1">
              <w:rPr>
                <w:sz w:val="20"/>
              </w:rPr>
              <w:t>Смесь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3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1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24.76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94.20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1.08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C4C3C" w:rsidRPr="009D20B1" w:rsidRDefault="000C4C3C" w:rsidP="009D20B1">
            <w:pPr>
              <w:pStyle w:val="TableParagraph"/>
              <w:spacing w:before="22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5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0.18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81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Кислота</w:t>
            </w:r>
            <w:r w:rsidRPr="009D20B1">
              <w:rPr>
                <w:spacing w:val="-2"/>
                <w:sz w:val="20"/>
              </w:rPr>
              <w:t>лимонная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3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280" w:right="920" w:bottom="0" w:left="140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1937"/>
        <w:gridCol w:w="1076"/>
        <w:gridCol w:w="1947"/>
        <w:gridCol w:w="830"/>
        <w:gridCol w:w="961"/>
        <w:gridCol w:w="800"/>
        <w:gridCol w:w="896"/>
        <w:gridCol w:w="1232"/>
        <w:gridCol w:w="800"/>
        <w:gridCol w:w="752"/>
        <w:gridCol w:w="848"/>
        <w:gridCol w:w="864"/>
        <w:gridCol w:w="896"/>
        <w:gridCol w:w="848"/>
        <w:gridCol w:w="864"/>
        <w:gridCol w:w="1023"/>
      </w:tblGrid>
      <w:tr w:rsidR="000C4C3C" w:rsidRPr="009D20B1" w:rsidTr="009D20B1">
        <w:trPr>
          <w:trHeight w:val="684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3"/>
              <w:ind w:left="313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937" w:type="dxa"/>
          </w:tcPr>
          <w:p w:rsidR="000C4C3C" w:rsidRPr="009D20B1" w:rsidRDefault="000C4C3C" w:rsidP="009D20B1">
            <w:pPr>
              <w:pStyle w:val="TableParagraph"/>
              <w:spacing w:before="150" w:line="250" w:lineRule="atLeast"/>
              <w:ind w:left="46"/>
              <w:rPr>
                <w:sz w:val="20"/>
              </w:rPr>
            </w:pPr>
            <w:r w:rsidRPr="009D20B1">
              <w:rPr>
                <w:sz w:val="20"/>
              </w:rPr>
              <w:t xml:space="preserve">Хлебржаной(ржано- </w:t>
            </w: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1076" w:type="dxa"/>
          </w:tcPr>
          <w:p w:rsidR="000C4C3C" w:rsidRPr="009D20B1" w:rsidRDefault="000C4C3C" w:rsidP="009D20B1">
            <w:pPr>
              <w:pStyle w:val="TableParagraph"/>
              <w:spacing w:before="223"/>
              <w:ind w:left="53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1947" w:type="dxa"/>
          </w:tcPr>
          <w:p w:rsidR="000C4C3C" w:rsidRPr="009D20B1" w:rsidRDefault="000C4C3C" w:rsidP="009D20B1">
            <w:pPr>
              <w:pStyle w:val="TableParagraph"/>
              <w:spacing w:before="223"/>
              <w:ind w:left="41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30" w:type="dxa"/>
          </w:tcPr>
          <w:p w:rsidR="000C4C3C" w:rsidRPr="009D20B1" w:rsidRDefault="000C4C3C" w:rsidP="009D20B1">
            <w:pPr>
              <w:pStyle w:val="TableParagraph"/>
              <w:spacing w:before="223"/>
              <w:ind w:left="63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961" w:type="dxa"/>
          </w:tcPr>
          <w:p w:rsidR="000C4C3C" w:rsidRPr="009D20B1" w:rsidRDefault="000C4C3C" w:rsidP="009D20B1">
            <w:pPr>
              <w:pStyle w:val="TableParagraph"/>
              <w:spacing w:before="223"/>
              <w:ind w:left="60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223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232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223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752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223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23"/>
              <w:ind w:left="7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13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937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1076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120</w:t>
            </w:r>
          </w:p>
        </w:tc>
        <w:tc>
          <w:tcPr>
            <w:tcW w:w="1947" w:type="dxa"/>
          </w:tcPr>
          <w:p w:rsidR="000C4C3C" w:rsidRPr="009D20B1" w:rsidRDefault="000C4C3C" w:rsidP="009D20B1">
            <w:pPr>
              <w:pStyle w:val="TableParagraph"/>
              <w:spacing w:before="15"/>
              <w:ind w:left="41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30" w:type="dxa"/>
          </w:tcPr>
          <w:p w:rsidR="000C4C3C" w:rsidRPr="009D20B1" w:rsidRDefault="000C4C3C" w:rsidP="009D20B1">
            <w:pPr>
              <w:pStyle w:val="TableParagraph"/>
              <w:spacing w:before="15"/>
              <w:ind w:left="63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961" w:type="dxa"/>
          </w:tcPr>
          <w:p w:rsidR="000C4C3C" w:rsidRPr="009D20B1" w:rsidRDefault="000C4C3C" w:rsidP="009D20B1">
            <w:pPr>
              <w:pStyle w:val="TableParagraph"/>
              <w:spacing w:before="15"/>
              <w:ind w:left="60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15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232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15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2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15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7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Апельсин</w:t>
            </w:r>
          </w:p>
        </w:tc>
        <w:tc>
          <w:tcPr>
            <w:tcW w:w="1076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1947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0.9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8.1</w:t>
            </w:r>
          </w:p>
        </w:tc>
        <w:tc>
          <w:tcPr>
            <w:tcW w:w="12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43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75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1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0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34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23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13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73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0.3</w:t>
            </w: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1076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1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076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1023</w:t>
            </w:r>
          </w:p>
        </w:tc>
        <w:tc>
          <w:tcPr>
            <w:tcW w:w="1947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35.95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30.24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113.66</w:t>
            </w:r>
          </w:p>
        </w:tc>
        <w:tc>
          <w:tcPr>
            <w:tcW w:w="123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859.94</w:t>
            </w:r>
          </w:p>
        </w:tc>
        <w:tc>
          <w:tcPr>
            <w:tcW w:w="800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0.424</w:t>
            </w:r>
          </w:p>
        </w:tc>
        <w:tc>
          <w:tcPr>
            <w:tcW w:w="75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43.95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68.50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96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191.90</w:t>
            </w:r>
          </w:p>
        </w:tc>
        <w:tc>
          <w:tcPr>
            <w:tcW w:w="848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300.61</w:t>
            </w:r>
          </w:p>
        </w:tc>
        <w:tc>
          <w:tcPr>
            <w:tcW w:w="864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86.44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73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7.68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107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1548</w:t>
            </w:r>
          </w:p>
        </w:tc>
        <w:tc>
          <w:tcPr>
            <w:tcW w:w="1947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57.91</w:t>
            </w:r>
          </w:p>
        </w:tc>
        <w:tc>
          <w:tcPr>
            <w:tcW w:w="800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46.30</w:t>
            </w:r>
          </w:p>
        </w:tc>
        <w:tc>
          <w:tcPr>
            <w:tcW w:w="89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220.69</w:t>
            </w:r>
          </w:p>
        </w:tc>
        <w:tc>
          <w:tcPr>
            <w:tcW w:w="12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1510.63</w:t>
            </w:r>
          </w:p>
        </w:tc>
        <w:tc>
          <w:tcPr>
            <w:tcW w:w="800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0.714</w:t>
            </w:r>
          </w:p>
        </w:tc>
        <w:tc>
          <w:tcPr>
            <w:tcW w:w="75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48.61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99.27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6.44</w:t>
            </w:r>
          </w:p>
        </w:tc>
        <w:tc>
          <w:tcPr>
            <w:tcW w:w="89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626.55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720.87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178.66</w:t>
            </w:r>
          </w:p>
        </w:tc>
        <w:tc>
          <w:tcPr>
            <w:tcW w:w="1023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11.03</w:t>
            </w:r>
          </w:p>
        </w:tc>
      </w:tr>
      <w:tr w:rsidR="000C4C3C" w:rsidRPr="009D20B1" w:rsidTr="009D20B1">
        <w:trPr>
          <w:trHeight w:val="256"/>
        </w:trPr>
        <w:tc>
          <w:tcPr>
            <w:tcW w:w="17390" w:type="dxa"/>
            <w:gridSpan w:val="17"/>
            <w:tcBorders>
              <w:top w:val="single" w:sz="18" w:space="0" w:color="000000"/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256"/>
        </w:trPr>
        <w:tc>
          <w:tcPr>
            <w:tcW w:w="816" w:type="dxa"/>
            <w:tcBorders>
              <w:top w:val="single" w:sz="18" w:space="0" w:color="000000"/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right="3"/>
              <w:jc w:val="right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53</w:t>
            </w:r>
          </w:p>
        </w:tc>
        <w:tc>
          <w:tcPr>
            <w:tcW w:w="1937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Пряники</w:t>
            </w:r>
          </w:p>
        </w:tc>
        <w:tc>
          <w:tcPr>
            <w:tcW w:w="1076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1947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Пряники</w:t>
            </w:r>
          </w:p>
        </w:tc>
        <w:tc>
          <w:tcPr>
            <w:tcW w:w="830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3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961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0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1.92</w:t>
            </w:r>
          </w:p>
        </w:tc>
        <w:tc>
          <w:tcPr>
            <w:tcW w:w="800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1.12</w:t>
            </w:r>
          </w:p>
        </w:tc>
        <w:tc>
          <w:tcPr>
            <w:tcW w:w="896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33.00</w:t>
            </w:r>
          </w:p>
        </w:tc>
        <w:tc>
          <w:tcPr>
            <w:tcW w:w="1232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140.00</w:t>
            </w:r>
          </w:p>
        </w:tc>
        <w:tc>
          <w:tcPr>
            <w:tcW w:w="800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9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752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848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864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7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0.24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 w:val="restart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937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1076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40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1947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1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30" w:type="dxa"/>
          </w:tcPr>
          <w:p w:rsidR="000C4C3C" w:rsidRPr="009D20B1" w:rsidRDefault="000C4C3C" w:rsidP="009D20B1">
            <w:pPr>
              <w:pStyle w:val="TableParagraph"/>
              <w:spacing w:before="15"/>
              <w:ind w:left="63" w:right="3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961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32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00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4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23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4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00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4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5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1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7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96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8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48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6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51"/>
              <w:ind w:left="27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1023" w:type="dxa"/>
            <w:vMerge w:val="restart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30" w:type="dxa"/>
          </w:tcPr>
          <w:p w:rsidR="000C4C3C" w:rsidRPr="009D20B1" w:rsidRDefault="000C4C3C" w:rsidP="009D20B1">
            <w:pPr>
              <w:pStyle w:val="TableParagraph"/>
              <w:spacing w:before="15"/>
              <w:ind w:left="63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3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07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1947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2.12</w:t>
            </w:r>
          </w:p>
        </w:tc>
        <w:tc>
          <w:tcPr>
            <w:tcW w:w="800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1.12</w:t>
            </w:r>
          </w:p>
        </w:tc>
        <w:tc>
          <w:tcPr>
            <w:tcW w:w="89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47.00</w:t>
            </w:r>
          </w:p>
        </w:tc>
        <w:tc>
          <w:tcPr>
            <w:tcW w:w="123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168.00</w:t>
            </w:r>
          </w:p>
        </w:tc>
        <w:tc>
          <w:tcPr>
            <w:tcW w:w="800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0.03</w:t>
            </w:r>
          </w:p>
        </w:tc>
        <w:tc>
          <w:tcPr>
            <w:tcW w:w="75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96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9.60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16.40</w:t>
            </w:r>
          </w:p>
        </w:tc>
        <w:tc>
          <w:tcPr>
            <w:tcW w:w="864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1023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7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0.64</w:t>
            </w:r>
          </w:p>
        </w:tc>
      </w:tr>
      <w:tr w:rsidR="000C4C3C" w:rsidRPr="009D20B1" w:rsidTr="009D20B1">
        <w:trPr>
          <w:trHeight w:val="256"/>
        </w:trPr>
        <w:tc>
          <w:tcPr>
            <w:tcW w:w="17390" w:type="dxa"/>
            <w:gridSpan w:val="17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16" w:type="dxa"/>
            <w:vMerge w:val="restart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960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30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70" w:right="1"/>
              <w:jc w:val="center"/>
            </w:pPr>
            <w:r w:rsidRPr="009D20B1">
              <w:rPr>
                <w:spacing w:val="-4"/>
              </w:rPr>
              <w:t>162.5</w:t>
            </w:r>
          </w:p>
        </w:tc>
        <w:tc>
          <w:tcPr>
            <w:tcW w:w="10784" w:type="dxa"/>
            <w:gridSpan w:val="12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13.2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15.6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Голень-бройлер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100.3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Сметана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5.0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12.0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55.2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/>
              <w:jc w:val="center"/>
            </w:pPr>
            <w:r w:rsidRPr="009D20B1">
              <w:rPr>
                <w:spacing w:val="-2"/>
              </w:rPr>
              <w:t>120.00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2.0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Смесь</w:t>
            </w:r>
            <w:r w:rsidRPr="009D20B1">
              <w:rPr>
                <w:spacing w:val="-2"/>
              </w:rPr>
              <w:t>сухофруктов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27.2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5"/>
              </w:rPr>
              <w:t>5.0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Пряники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Повидло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23.6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158.3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55.0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Свекла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106.2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Капуста</w:t>
            </w:r>
            <w:r w:rsidRPr="009D20B1">
              <w:rPr>
                <w:spacing w:val="-2"/>
              </w:rPr>
              <w:t>свежая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50.0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Яблоки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70" w:right="1"/>
              <w:jc w:val="center"/>
            </w:pPr>
            <w:r w:rsidRPr="009D20B1">
              <w:rPr>
                <w:spacing w:val="-4"/>
              </w:rPr>
              <w:t>13.0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Лимон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5"/>
              </w:rPr>
              <w:t>7.5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Куры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4"/>
              </w:rPr>
              <w:t>25.0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Лимонная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30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70" w:right="1"/>
              <w:jc w:val="center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3"/>
            <w:tcBorders>
              <w:left w:val="single" w:sz="18" w:space="0" w:color="000000"/>
              <w:bottom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30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70"/>
              <w:jc w:val="center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10784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280" w:right="920" w:bottom="1956" w:left="140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5"/>
        <w:gridCol w:w="1904"/>
        <w:gridCol w:w="944"/>
        <w:gridCol w:w="2016"/>
        <w:gridCol w:w="896"/>
        <w:gridCol w:w="848"/>
        <w:gridCol w:w="864"/>
        <w:gridCol w:w="864"/>
        <w:gridCol w:w="1216"/>
        <w:gridCol w:w="864"/>
        <w:gridCol w:w="880"/>
        <w:gridCol w:w="800"/>
        <w:gridCol w:w="816"/>
        <w:gridCol w:w="800"/>
        <w:gridCol w:w="880"/>
        <w:gridCol w:w="848"/>
        <w:gridCol w:w="863"/>
      </w:tblGrid>
      <w:tr w:rsidR="000C4C3C" w:rsidRPr="009D20B1" w:rsidTr="009D20B1">
        <w:trPr>
          <w:trHeight w:val="256"/>
        </w:trPr>
        <w:tc>
          <w:tcPr>
            <w:tcW w:w="3713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8" w:name="чт2"/>
            <w:bookmarkEnd w:id="8"/>
            <w:r w:rsidRPr="009D20B1">
              <w:rPr>
                <w:b/>
              </w:rPr>
              <w:t>День:</w:t>
            </w:r>
            <w:r w:rsidRPr="009D20B1">
              <w:rPr>
                <w:b/>
                <w:spacing w:val="-2"/>
              </w:rPr>
              <w:t xml:space="preserve"> четверг</w:t>
            </w:r>
          </w:p>
        </w:tc>
        <w:tc>
          <w:tcPr>
            <w:tcW w:w="20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71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вторая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71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713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65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2" w:line="264" w:lineRule="auto"/>
              <w:ind w:left="84" w:right="61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78" w:lineRule="exact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 изделий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1" w:line="264" w:lineRule="auto"/>
              <w:ind w:left="109" w:right="66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20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7"/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0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86"/>
            </w:pPr>
          </w:p>
          <w:p w:rsidR="000C4C3C" w:rsidRPr="009D20B1" w:rsidRDefault="000C4C3C" w:rsidP="009D20B1">
            <w:pPr>
              <w:pStyle w:val="TableParagraph"/>
              <w:ind w:left="117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186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78" w:lineRule="exact"/>
              <w:ind w:left="4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Энергетич еская ценность (ккал)</w:t>
            </w:r>
          </w:p>
        </w:tc>
        <w:tc>
          <w:tcPr>
            <w:tcW w:w="3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925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3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258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830"/>
        </w:trPr>
        <w:tc>
          <w:tcPr>
            <w:tcW w:w="865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1" w:right="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59" w:right="3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57" w:right="2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59" w:right="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7"/>
            </w:pPr>
          </w:p>
          <w:p w:rsidR="000C4C3C" w:rsidRPr="009D20B1" w:rsidRDefault="000C4C3C" w:rsidP="009D20B1">
            <w:pPr>
              <w:pStyle w:val="TableParagraph"/>
              <w:ind w:left="69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6305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863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6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22/93</w:t>
            </w:r>
          </w:p>
        </w:tc>
        <w:tc>
          <w:tcPr>
            <w:tcW w:w="19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88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343"/>
              <w:rPr>
                <w:sz w:val="20"/>
              </w:rPr>
            </w:pPr>
            <w:r w:rsidRPr="009D20B1">
              <w:rPr>
                <w:sz w:val="20"/>
              </w:rPr>
              <w:t xml:space="preserve">Супмолочныйс </w:t>
            </w:r>
            <w:r w:rsidRPr="009D20B1">
              <w:rPr>
                <w:spacing w:val="-2"/>
                <w:sz w:val="20"/>
              </w:rPr>
              <w:t>макаронными изделиями</w:t>
            </w:r>
          </w:p>
        </w:tc>
        <w:tc>
          <w:tcPr>
            <w:tcW w:w="9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5.75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5.21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18.84</w:t>
            </w:r>
          </w:p>
        </w:tc>
        <w:tc>
          <w:tcPr>
            <w:tcW w:w="12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0.09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0.91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30.60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161.62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137.98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24.14</w:t>
            </w:r>
          </w:p>
        </w:tc>
        <w:tc>
          <w:tcPr>
            <w:tcW w:w="86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0.51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Вермишель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16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2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1.6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41/8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Бутербродс</w:t>
            </w:r>
            <w:r w:rsidRPr="009D20B1">
              <w:rPr>
                <w:spacing w:val="-2"/>
                <w:sz w:val="20"/>
              </w:rPr>
              <w:t xml:space="preserve"> сыром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Сыр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70.00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335.49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5.99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50.00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Хлеб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30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497"/>
        </w:trPr>
        <w:tc>
          <w:tcPr>
            <w:tcW w:w="8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23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2/.41</w:t>
            </w: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3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порциями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4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118.00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59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0"/>
              <w:ind w:left="69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4"/>
              <w:rPr>
                <w:sz w:val="20"/>
              </w:rPr>
            </w:pPr>
            <w:r w:rsidRPr="009D20B1">
              <w:rPr>
                <w:sz w:val="20"/>
              </w:rPr>
              <w:t>Какаос</w:t>
            </w:r>
            <w:r w:rsidRPr="009D20B1">
              <w:rPr>
                <w:spacing w:val="-2"/>
                <w:sz w:val="20"/>
              </w:rPr>
              <w:t xml:space="preserve"> молоком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Какао-порошок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3.52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3.72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25.49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145.20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122.00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0.56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33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4"/>
              <w:rPr>
                <w:sz w:val="20"/>
              </w:rPr>
            </w:pPr>
            <w:r w:rsidRPr="009D20B1">
              <w:rPr>
                <w:sz w:val="20"/>
              </w:rPr>
              <w:t>Салатиз</w:t>
            </w:r>
            <w:r w:rsidRPr="009D20B1">
              <w:rPr>
                <w:spacing w:val="-2"/>
                <w:sz w:val="20"/>
              </w:rPr>
              <w:t>свеклы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4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3.6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0.86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3.65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5.02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56.34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5.70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0.78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8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21.09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24.58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12.54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Свекла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530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26.13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29.98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114.53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832.23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0.34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7.91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148.62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6.77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9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556.71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506.56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100.68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9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3.87</w:t>
            </w:r>
          </w:p>
        </w:tc>
      </w:tr>
      <w:tr w:rsidR="000C4C3C" w:rsidRPr="009D20B1" w:rsidTr="009D20B1">
        <w:trPr>
          <w:trHeight w:val="256"/>
        </w:trPr>
        <w:tc>
          <w:tcPr>
            <w:tcW w:w="17168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256"/>
        </w:trPr>
        <w:tc>
          <w:tcPr>
            <w:tcW w:w="865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39/38</w:t>
            </w:r>
          </w:p>
        </w:tc>
        <w:tc>
          <w:tcPr>
            <w:tcW w:w="19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6"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Салатизморковис </w:t>
            </w:r>
            <w:r w:rsidRPr="009D20B1">
              <w:rPr>
                <w:spacing w:val="-2"/>
                <w:sz w:val="20"/>
              </w:rPr>
              <w:t>яблоками</w:t>
            </w:r>
          </w:p>
        </w:tc>
        <w:tc>
          <w:tcPr>
            <w:tcW w:w="9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6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Морковь</w:t>
            </w:r>
            <w:r w:rsidRPr="009D20B1">
              <w:rPr>
                <w:spacing w:val="-2"/>
                <w:sz w:val="20"/>
              </w:rPr>
              <w:t xml:space="preserve"> свежая</w:t>
            </w:r>
          </w:p>
        </w:tc>
        <w:tc>
          <w:tcPr>
            <w:tcW w:w="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37.48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5.17</w:t>
            </w:r>
          </w:p>
        </w:tc>
        <w:tc>
          <w:tcPr>
            <w:tcW w:w="12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24.24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3.75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14.57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26.40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18.45</w:t>
            </w:r>
          </w:p>
        </w:tc>
        <w:tc>
          <w:tcPr>
            <w:tcW w:w="86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0.65</w:t>
            </w: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Яблоки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13.64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0.6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40/206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5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Супкартофельныйс </w:t>
            </w:r>
            <w:r w:rsidRPr="009D20B1">
              <w:rPr>
                <w:spacing w:val="-2"/>
                <w:sz w:val="20"/>
              </w:rPr>
              <w:t>бобовыми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Куры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5.49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16.33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134.75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0.23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5.81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38.08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87.18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35.30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81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2.03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75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Горох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20.3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175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26/304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4"/>
              <w:rPr>
                <w:sz w:val="20"/>
              </w:rPr>
            </w:pPr>
            <w:r w:rsidRPr="009D20B1">
              <w:rPr>
                <w:sz w:val="20"/>
              </w:rPr>
              <w:t>Рис</w:t>
            </w:r>
            <w:r w:rsidRPr="009D20B1">
              <w:rPr>
                <w:spacing w:val="-2"/>
                <w:sz w:val="20"/>
              </w:rPr>
              <w:t>отварной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4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Рис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36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5.82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9.74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50.00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298.47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0.39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0.09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93.84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261.39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76.81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2.39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Соль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526"/>
        </w:trPr>
        <w:tc>
          <w:tcPr>
            <w:tcW w:w="865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5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13/608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Котлета</w:t>
            </w:r>
          </w:p>
        </w:tc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54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Говядина(котлетное мясо)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59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12.44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9.24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12.56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183.00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0.12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133.10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25.70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1.20</w:t>
            </w: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14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5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Молокоили</w:t>
            </w: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19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5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Сухари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8</w:t>
            </w: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280" w:right="920" w:bottom="280" w:left="140" w:header="720" w:footer="720" w:gutter="0"/>
          <w:cols w:space="720"/>
        </w:sectPr>
      </w:pPr>
    </w:p>
    <w:p w:rsidR="000C4C3C" w:rsidRDefault="000C4C3C">
      <w:pPr>
        <w:spacing w:before="1"/>
        <w:rPr>
          <w:rFonts w:ascii="Times New Roman"/>
          <w:sz w:val="2"/>
        </w:r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4"/>
        <w:gridCol w:w="1905"/>
        <w:gridCol w:w="952"/>
        <w:gridCol w:w="2008"/>
        <w:gridCol w:w="895"/>
        <w:gridCol w:w="850"/>
        <w:gridCol w:w="865"/>
        <w:gridCol w:w="865"/>
        <w:gridCol w:w="1217"/>
        <w:gridCol w:w="865"/>
        <w:gridCol w:w="881"/>
        <w:gridCol w:w="801"/>
        <w:gridCol w:w="817"/>
        <w:gridCol w:w="801"/>
        <w:gridCol w:w="881"/>
        <w:gridCol w:w="849"/>
        <w:gridCol w:w="864"/>
      </w:tblGrid>
      <w:tr w:rsidR="000C4C3C" w:rsidRPr="009D20B1" w:rsidTr="009D20B1">
        <w:trPr>
          <w:trHeight w:val="267"/>
        </w:trPr>
        <w:tc>
          <w:tcPr>
            <w:tcW w:w="864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Массаполуф-</w:t>
            </w:r>
            <w:r w:rsidRPr="009D20B1">
              <w:rPr>
                <w:spacing w:val="-5"/>
                <w:sz w:val="20"/>
              </w:rPr>
              <w:t>та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99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6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/>
              <w:ind w:left="36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9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510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3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ржаной(ржано-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3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2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0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1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0" w:right="1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53" w:right="20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38"/>
              <w:ind w:left="4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120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7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20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3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57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Банан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1.50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0.50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21.00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96.00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8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1" w:right="1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2" w:right="16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3" w:right="19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42.00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993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38.42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27.18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169.30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1030.86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0.874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19.68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23.09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1" w:right="1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223.49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536.07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 w:right="1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198.26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7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10.39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1523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64.55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57.16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283.83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1863.09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1.214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27.59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171.71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7.77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1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780.20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1042.63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298.94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7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14.26</w:t>
            </w:r>
          </w:p>
        </w:tc>
      </w:tr>
      <w:tr w:rsidR="000C4C3C" w:rsidRPr="009D20B1" w:rsidTr="009D20B1">
        <w:trPr>
          <w:trHeight w:val="256"/>
        </w:trPr>
        <w:tc>
          <w:tcPr>
            <w:tcW w:w="17180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456"/>
        </w:trPr>
        <w:tc>
          <w:tcPr>
            <w:tcW w:w="864" w:type="dxa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 w:line="227" w:lineRule="exact"/>
              <w:ind w:right="4"/>
              <w:jc w:val="right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52</w:t>
            </w:r>
          </w:p>
        </w:tc>
        <w:tc>
          <w:tcPr>
            <w:tcW w:w="1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9" w:line="227" w:lineRule="exact"/>
              <w:ind w:left="4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Вафли</w:t>
            </w:r>
          </w:p>
        </w:tc>
        <w:tc>
          <w:tcPr>
            <w:tcW w:w="9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173" w:lineRule="exact"/>
              <w:ind w:left="36"/>
              <w:rPr>
                <w:sz w:val="20"/>
              </w:rPr>
            </w:pPr>
            <w:r w:rsidRPr="009D20B1">
              <w:rPr>
                <w:sz w:val="20"/>
              </w:rPr>
              <w:t>Вафлис</w:t>
            </w:r>
            <w:r w:rsidRPr="009D20B1">
              <w:rPr>
                <w:spacing w:val="-2"/>
                <w:sz w:val="20"/>
              </w:rPr>
              <w:t>фруктово-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36"/>
              <w:rPr>
                <w:sz w:val="20"/>
              </w:rPr>
            </w:pPr>
            <w:r w:rsidRPr="009D20B1">
              <w:rPr>
                <w:sz w:val="20"/>
              </w:rPr>
              <w:t>ягодной</w:t>
            </w:r>
            <w:r w:rsidRPr="009D20B1">
              <w:rPr>
                <w:spacing w:val="-2"/>
                <w:sz w:val="20"/>
              </w:rPr>
              <w:t>начинкой</w:t>
            </w:r>
          </w:p>
        </w:tc>
        <w:tc>
          <w:tcPr>
            <w:tcW w:w="8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8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5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1.20</w:t>
            </w:r>
          </w:p>
        </w:tc>
        <w:tc>
          <w:tcPr>
            <w:tcW w:w="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2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1.40</w:t>
            </w:r>
          </w:p>
        </w:tc>
        <w:tc>
          <w:tcPr>
            <w:tcW w:w="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2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31.00</w:t>
            </w:r>
          </w:p>
        </w:tc>
        <w:tc>
          <w:tcPr>
            <w:tcW w:w="12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48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141.60</w:t>
            </w:r>
          </w:p>
        </w:tc>
        <w:tc>
          <w:tcPr>
            <w:tcW w:w="8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2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0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1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0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14.40</w:t>
            </w:r>
          </w:p>
        </w:tc>
        <w:tc>
          <w:tcPr>
            <w:tcW w:w="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53" w:right="20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05"/>
              <w:ind w:left="4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0.60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0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38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1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2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9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4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3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20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5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1.40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45.00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169.60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12.40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14.40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7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1.00</w:t>
            </w:r>
          </w:p>
        </w:tc>
      </w:tr>
      <w:tr w:rsidR="000C4C3C" w:rsidRPr="009D20B1" w:rsidTr="009D20B1">
        <w:trPr>
          <w:trHeight w:val="256"/>
        </w:trPr>
        <w:tc>
          <w:tcPr>
            <w:tcW w:w="17180" w:type="dxa"/>
            <w:gridSpan w:val="17"/>
            <w:tcBorders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64" w:type="dxa"/>
            <w:vMerge w:val="restart"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865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95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69" w:right="3"/>
              <w:jc w:val="center"/>
            </w:pPr>
            <w:r w:rsidRPr="009D20B1">
              <w:rPr>
                <w:spacing w:val="-4"/>
              </w:rPr>
              <w:t>359.0</w:t>
            </w:r>
          </w:p>
        </w:tc>
        <w:tc>
          <w:tcPr>
            <w:tcW w:w="10556" w:type="dxa"/>
            <w:gridSpan w:val="12"/>
            <w:vMerge w:val="restart"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9" w:right="3"/>
              <w:jc w:val="center"/>
            </w:pPr>
            <w:r w:rsidRPr="009D20B1">
              <w:rPr>
                <w:spacing w:val="-4"/>
              </w:rPr>
              <w:t>26.5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9" w:right="3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Сухари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8.0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Говядина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59.0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Вермишель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30.8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36.0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Горох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20.3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52.2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120.0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2.0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Какао-</w:t>
            </w:r>
            <w:r w:rsidRPr="009D20B1">
              <w:rPr>
                <w:spacing w:val="-2"/>
              </w:rPr>
              <w:t xml:space="preserve"> порошок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1.0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0.3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Сухари</w:t>
            </w:r>
            <w:r w:rsidRPr="009D20B1">
              <w:rPr>
                <w:spacing w:val="-2"/>
              </w:rPr>
              <w:t>ванильные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Сыр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20.0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75.0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47.5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Яблоки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13.6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Ошурец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Банан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Куры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25.0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64" w:type="dxa"/>
            <w:vMerge/>
            <w:tcBorders>
              <w:top w:val="nil"/>
              <w:left w:val="nil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1" w:line="236" w:lineRule="exact"/>
              <w:ind w:left="69" w:right="2"/>
              <w:jc w:val="center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10556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pgSz w:w="18720" w:h="13230" w:orient="landscape"/>
          <w:pgMar w:top="280" w:right="920" w:bottom="758" w:left="140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7"/>
        <w:gridCol w:w="1792"/>
        <w:gridCol w:w="912"/>
        <w:gridCol w:w="2032"/>
        <w:gridCol w:w="864"/>
        <w:gridCol w:w="880"/>
        <w:gridCol w:w="848"/>
        <w:gridCol w:w="880"/>
        <w:gridCol w:w="1184"/>
        <w:gridCol w:w="864"/>
        <w:gridCol w:w="768"/>
        <w:gridCol w:w="832"/>
        <w:gridCol w:w="848"/>
        <w:gridCol w:w="880"/>
        <w:gridCol w:w="816"/>
        <w:gridCol w:w="864"/>
        <w:gridCol w:w="863"/>
      </w:tblGrid>
      <w:tr w:rsidR="000C4C3C" w:rsidRPr="009D20B1" w:rsidTr="009D20B1">
        <w:trPr>
          <w:trHeight w:val="256"/>
        </w:trPr>
        <w:tc>
          <w:tcPr>
            <w:tcW w:w="3521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7" w:lineRule="exact"/>
              <w:ind w:left="36"/>
              <w:rPr>
                <w:b/>
              </w:rPr>
            </w:pPr>
            <w:bookmarkStart w:id="9" w:name="пт2"/>
            <w:bookmarkEnd w:id="9"/>
            <w:r w:rsidRPr="009D20B1">
              <w:rPr>
                <w:b/>
                <w:spacing w:val="-2"/>
              </w:rPr>
              <w:t>День:пятница</w:t>
            </w:r>
          </w:p>
        </w:tc>
        <w:tc>
          <w:tcPr>
            <w:tcW w:w="2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352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Неделя:</w:t>
            </w:r>
            <w:r w:rsidRPr="009D20B1">
              <w:rPr>
                <w:b/>
                <w:spacing w:val="-2"/>
              </w:rPr>
              <w:t>вторая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52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Сезон:Осенне-</w:t>
            </w:r>
            <w:r w:rsidRPr="009D20B1">
              <w:rPr>
                <w:b/>
                <w:spacing w:val="-2"/>
              </w:rPr>
              <w:t>зимний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352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48" w:lineRule="exact"/>
              <w:ind w:left="36"/>
              <w:rPr>
                <w:b/>
              </w:rPr>
            </w:pPr>
            <w:r w:rsidRPr="009D20B1">
              <w:rPr>
                <w:b/>
              </w:rPr>
              <w:t>Возраст:7-11</w:t>
            </w:r>
            <w:r w:rsidRPr="009D20B1">
              <w:rPr>
                <w:b/>
                <w:spacing w:val="-5"/>
              </w:rPr>
              <w:t>лет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5"/>
        </w:trPr>
        <w:tc>
          <w:tcPr>
            <w:tcW w:w="81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 w:line="264" w:lineRule="auto"/>
              <w:ind w:left="60" w:right="37" w:firstLine="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 xml:space="preserve">№ </w:t>
            </w:r>
            <w:r w:rsidRPr="009D20B1">
              <w:rPr>
                <w:b/>
                <w:spacing w:val="-2"/>
              </w:rPr>
              <w:t xml:space="preserve">рецепт </w:t>
            </w:r>
            <w:r w:rsidRPr="009D20B1">
              <w:rPr>
                <w:b/>
                <w:spacing w:val="-4"/>
              </w:rPr>
              <w:t>уры</w:t>
            </w:r>
          </w:p>
        </w:tc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 w:line="264" w:lineRule="auto"/>
              <w:ind w:left="40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Наименование </w:t>
            </w:r>
            <w:r w:rsidRPr="009D20B1">
              <w:rPr>
                <w:b/>
              </w:rPr>
              <w:t xml:space="preserve">блюд и </w:t>
            </w:r>
            <w:r w:rsidRPr="009D20B1">
              <w:rPr>
                <w:b/>
                <w:spacing w:val="-2"/>
              </w:rPr>
              <w:t>кулинарных</w:t>
            </w:r>
          </w:p>
          <w:p w:rsidR="000C4C3C" w:rsidRPr="009D20B1" w:rsidRDefault="000C4C3C" w:rsidP="009D20B1">
            <w:pPr>
              <w:pStyle w:val="TableParagraph"/>
              <w:spacing w:line="240" w:lineRule="exact"/>
              <w:ind w:left="40" w:right="2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изделий</w:t>
            </w:r>
          </w:p>
        </w:tc>
        <w:tc>
          <w:tcPr>
            <w:tcW w:w="9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5" w:line="264" w:lineRule="auto"/>
              <w:ind w:left="93" w:right="50" w:hanging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Масса порции </w:t>
            </w:r>
            <w:r w:rsidRPr="009D20B1">
              <w:rPr>
                <w:b/>
                <w:spacing w:val="-4"/>
              </w:rPr>
              <w:t>(г)</w:t>
            </w:r>
          </w:p>
        </w:tc>
        <w:tc>
          <w:tcPr>
            <w:tcW w:w="20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31"/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8" w:hanging="296"/>
              <w:rPr>
                <w:b/>
              </w:rPr>
            </w:pPr>
            <w:r w:rsidRPr="009D20B1">
              <w:rPr>
                <w:b/>
                <w:spacing w:val="-2"/>
              </w:rPr>
              <w:t>Раскладка(набор продуктов)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170"/>
            </w:pPr>
          </w:p>
          <w:p w:rsidR="000C4C3C" w:rsidRPr="009D20B1" w:rsidRDefault="000C4C3C" w:rsidP="009D20B1">
            <w:pPr>
              <w:pStyle w:val="TableParagraph"/>
              <w:ind w:left="108"/>
              <w:rPr>
                <w:b/>
              </w:rPr>
            </w:pPr>
            <w:r w:rsidRPr="009D20B1">
              <w:rPr>
                <w:b/>
                <w:spacing w:val="-2"/>
              </w:rPr>
              <w:t>Грамм</w:t>
            </w:r>
          </w:p>
        </w:tc>
        <w:tc>
          <w:tcPr>
            <w:tcW w:w="26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202"/>
              <w:rPr>
                <w:b/>
              </w:rPr>
            </w:pPr>
            <w:r w:rsidRPr="009D20B1">
              <w:rPr>
                <w:b/>
              </w:rPr>
              <w:t>Пищевые</w:t>
            </w:r>
            <w:r w:rsidRPr="009D20B1">
              <w:rPr>
                <w:b/>
                <w:spacing w:val="-2"/>
              </w:rPr>
              <w:t>вещества(г)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7" w:line="264" w:lineRule="auto"/>
              <w:ind w:left="43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Энергетич еская ценность</w:t>
            </w:r>
          </w:p>
          <w:p w:rsidR="000C4C3C" w:rsidRPr="009D20B1" w:rsidRDefault="000C4C3C" w:rsidP="009D20B1">
            <w:pPr>
              <w:pStyle w:val="TableParagraph"/>
              <w:spacing w:line="240" w:lineRule="exact"/>
              <w:ind w:left="43" w:right="1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(ккал)</w:t>
            </w:r>
          </w:p>
        </w:tc>
        <w:tc>
          <w:tcPr>
            <w:tcW w:w="3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900"/>
              <w:rPr>
                <w:b/>
              </w:rPr>
            </w:pPr>
            <w:r w:rsidRPr="009D20B1">
              <w:rPr>
                <w:b/>
              </w:rPr>
              <w:t>Витамины</w:t>
            </w:r>
            <w:r w:rsidRPr="009D20B1">
              <w:rPr>
                <w:b/>
                <w:spacing w:val="-4"/>
              </w:rPr>
              <w:t>(мг)</w:t>
            </w:r>
          </w:p>
        </w:tc>
        <w:tc>
          <w:tcPr>
            <w:tcW w:w="3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5" w:lineRule="exact"/>
              <w:ind w:left="274"/>
              <w:rPr>
                <w:b/>
              </w:rPr>
            </w:pPr>
            <w:r w:rsidRPr="009D20B1">
              <w:rPr>
                <w:b/>
              </w:rPr>
              <w:t>Минеральныевещества</w:t>
            </w:r>
            <w:r w:rsidRPr="009D20B1">
              <w:rPr>
                <w:b/>
                <w:spacing w:val="-4"/>
              </w:rPr>
              <w:t>(мг)</w:t>
            </w:r>
          </w:p>
        </w:tc>
      </w:tr>
      <w:tr w:rsidR="000C4C3C" w:rsidRPr="009D20B1" w:rsidTr="009D20B1">
        <w:trPr>
          <w:trHeight w:val="801"/>
        </w:trPr>
        <w:tc>
          <w:tcPr>
            <w:tcW w:w="817" w:type="dxa"/>
            <w:vMerge/>
            <w:tcBorders>
              <w:top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Б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Ж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У</w:t>
            </w: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4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В1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С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А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7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Е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b/>
              </w:rPr>
            </w:pPr>
            <w:r w:rsidRPr="009D20B1">
              <w:rPr>
                <w:b/>
                <w:spacing w:val="-5"/>
              </w:rPr>
              <w:t>Са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57" w:right="4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1" w:right="2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Mg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Default="000C4C3C" w:rsidP="009D20B1">
            <w:pPr>
              <w:pStyle w:val="TableParagraph"/>
              <w:spacing w:before="24"/>
            </w:pPr>
          </w:p>
          <w:p w:rsidR="000C4C3C" w:rsidRPr="009D20B1" w:rsidRDefault="000C4C3C" w:rsidP="009D20B1">
            <w:pPr>
              <w:pStyle w:val="TableParagraph"/>
              <w:ind w:left="69"/>
              <w:jc w:val="center"/>
              <w:rPr>
                <w:b/>
              </w:rPr>
            </w:pPr>
            <w:r w:rsidRPr="009D20B1">
              <w:rPr>
                <w:b/>
                <w:spacing w:val="-5"/>
              </w:rPr>
              <w:t>Fe</w:t>
            </w:r>
          </w:p>
        </w:tc>
      </w:tr>
      <w:tr w:rsidR="000C4C3C" w:rsidRPr="009D20B1" w:rsidTr="009D20B1">
        <w:trPr>
          <w:trHeight w:val="256"/>
        </w:trPr>
        <w:tc>
          <w:tcPr>
            <w:tcW w:w="16081" w:type="dxa"/>
            <w:gridSpan w:val="16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>ЗАВТРАК</w:t>
            </w:r>
          </w:p>
        </w:tc>
        <w:tc>
          <w:tcPr>
            <w:tcW w:w="863" w:type="dxa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1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1/390</w:t>
            </w:r>
          </w:p>
        </w:tc>
        <w:tc>
          <w:tcPr>
            <w:tcW w:w="179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14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231"/>
              <w:rPr>
                <w:sz w:val="20"/>
              </w:rPr>
            </w:pPr>
            <w:r w:rsidRPr="009D20B1">
              <w:rPr>
                <w:sz w:val="20"/>
              </w:rPr>
              <w:t>Каша манная молочнаяжидкая</w:t>
            </w:r>
          </w:p>
        </w:tc>
        <w:tc>
          <w:tcPr>
            <w:tcW w:w="91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Молоко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6.24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6.10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19.70</w:t>
            </w:r>
          </w:p>
        </w:tc>
        <w:tc>
          <w:tcPr>
            <w:tcW w:w="11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158.64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0.08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1.09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36.72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192.17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156.05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86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манная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30.8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7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45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5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1.02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17.64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100.80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9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526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4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2/.41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  <w:p w:rsidR="000C4C3C" w:rsidRPr="009D20B1" w:rsidRDefault="000C4C3C" w:rsidP="009D20B1">
            <w:pPr>
              <w:pStyle w:val="TableParagraph"/>
              <w:spacing w:before="24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порциями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16.40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150.00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118.00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2.00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69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7/943</w:t>
            </w:r>
          </w:p>
        </w:tc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сахаром</w:t>
            </w:r>
          </w:p>
        </w:tc>
        <w:tc>
          <w:tcPr>
            <w:tcW w:w="9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2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3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4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1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11/424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Яйцо </w:t>
            </w:r>
            <w:r w:rsidRPr="009D20B1">
              <w:rPr>
                <w:spacing w:val="-2"/>
                <w:sz w:val="20"/>
              </w:rPr>
              <w:t>вареное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Яйцо </w:t>
            </w:r>
            <w:r w:rsidRPr="009D20B1">
              <w:rPr>
                <w:spacing w:val="-2"/>
                <w:sz w:val="20"/>
              </w:rPr>
              <w:t>куриное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5.10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4.60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63.00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22.00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7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76.80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4.80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9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1.00</w:t>
            </w: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tcBorders>
              <w:top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5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520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16.82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28.12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51.84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500.44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0.11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1.09</w:t>
            </w:r>
          </w:p>
        </w:tc>
        <w:tc>
          <w:tcPr>
            <w:tcW w:w="8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154.82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78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222.17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7" w:right="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236.85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1" w:right="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28.32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9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1.70</w:t>
            </w:r>
          </w:p>
        </w:tc>
      </w:tr>
      <w:tr w:rsidR="000C4C3C" w:rsidRPr="009D20B1" w:rsidTr="009D20B1">
        <w:trPr>
          <w:trHeight w:val="256"/>
        </w:trPr>
        <w:tc>
          <w:tcPr>
            <w:tcW w:w="16944" w:type="dxa"/>
            <w:gridSpan w:val="17"/>
            <w:tcBorders>
              <w:left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36" w:lineRule="exact"/>
              <w:ind w:left="58"/>
              <w:jc w:val="center"/>
              <w:rPr>
                <w:b/>
              </w:rPr>
            </w:pPr>
            <w:r w:rsidRPr="009D20B1">
              <w:rPr>
                <w:b/>
                <w:spacing w:val="-4"/>
              </w:rPr>
              <w:t>ОБЕД</w:t>
            </w:r>
          </w:p>
        </w:tc>
      </w:tr>
      <w:tr w:rsidR="000C4C3C" w:rsidRPr="009D20B1" w:rsidTr="009D20B1">
        <w:trPr>
          <w:trHeight w:val="499"/>
        </w:trPr>
        <w:tc>
          <w:tcPr>
            <w:tcW w:w="81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34/43</w:t>
            </w:r>
          </w:p>
        </w:tc>
        <w:tc>
          <w:tcPr>
            <w:tcW w:w="179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tabs>
                <w:tab w:val="left" w:pos="1601"/>
              </w:tabs>
              <w:spacing w:before="196" w:line="264" w:lineRule="auto"/>
              <w:ind w:left="44" w:right="13"/>
              <w:rPr>
                <w:sz w:val="20"/>
              </w:rPr>
            </w:pPr>
            <w:r w:rsidRPr="009D20B1">
              <w:rPr>
                <w:sz w:val="20"/>
              </w:rPr>
              <w:t xml:space="preserve">Салат из </w:t>
            </w:r>
            <w:r w:rsidRPr="009D20B1">
              <w:rPr>
                <w:spacing w:val="-2"/>
                <w:sz w:val="20"/>
              </w:rPr>
              <w:t>белокочанной капусты</w:t>
            </w:r>
            <w:r w:rsidRPr="009D20B1">
              <w:rPr>
                <w:sz w:val="20"/>
              </w:rPr>
              <w:tab/>
            </w:r>
            <w:r w:rsidRPr="009D20B1">
              <w:rPr>
                <w:spacing w:val="-6"/>
                <w:sz w:val="20"/>
              </w:rPr>
              <w:t>(с</w:t>
            </w:r>
          </w:p>
          <w:p w:rsidR="000C4C3C" w:rsidRPr="009D20B1" w:rsidRDefault="000C4C3C" w:rsidP="009D20B1">
            <w:pPr>
              <w:pStyle w:val="TableParagraph"/>
              <w:spacing w:before="1"/>
              <w:ind w:left="44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морковью)</w:t>
            </w:r>
          </w:p>
        </w:tc>
        <w:tc>
          <w:tcPr>
            <w:tcW w:w="91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5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60</w:t>
            </w:r>
          </w:p>
        </w:tc>
        <w:tc>
          <w:tcPr>
            <w:tcW w:w="20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line="215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Капуста</w:t>
            </w:r>
            <w:r w:rsidRPr="009D20B1">
              <w:rPr>
                <w:spacing w:val="-2"/>
                <w:sz w:val="20"/>
              </w:rPr>
              <w:t>белокочанная</w:t>
            </w:r>
          </w:p>
          <w:p w:rsidR="000C4C3C" w:rsidRPr="009D20B1" w:rsidRDefault="000C4C3C" w:rsidP="009D20B1">
            <w:pPr>
              <w:pStyle w:val="TableParagraph"/>
              <w:spacing w:before="23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свежая</w:t>
            </w:r>
          </w:p>
        </w:tc>
        <w:tc>
          <w:tcPr>
            <w:tcW w:w="8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26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47.4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0.85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3.05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5.41</w:t>
            </w:r>
          </w:p>
        </w:tc>
        <w:tc>
          <w:tcPr>
            <w:tcW w:w="118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8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52.44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7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7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19.47</w:t>
            </w:r>
          </w:p>
        </w:tc>
        <w:tc>
          <w:tcPr>
            <w:tcW w:w="83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22.42</w:t>
            </w:r>
          </w:p>
        </w:tc>
        <w:tc>
          <w:tcPr>
            <w:tcW w:w="81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9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16.57</w:t>
            </w:r>
          </w:p>
        </w:tc>
        <w:tc>
          <w:tcPr>
            <w:tcW w:w="8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9.10</w:t>
            </w:r>
          </w:p>
        </w:tc>
        <w:tc>
          <w:tcPr>
            <w:tcW w:w="86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17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0.31</w:t>
            </w: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6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24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3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4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569"/>
        </w:trPr>
        <w:tc>
          <w:tcPr>
            <w:tcW w:w="81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33/87</w:t>
            </w:r>
          </w:p>
        </w:tc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20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4" w:right="231"/>
              <w:rPr>
                <w:sz w:val="20"/>
              </w:rPr>
            </w:pPr>
            <w:r w:rsidRPr="009D20B1">
              <w:rPr>
                <w:sz w:val="20"/>
              </w:rPr>
              <w:t xml:space="preserve">Супсрыбными </w:t>
            </w:r>
            <w:r w:rsidRPr="009D20B1">
              <w:rPr>
                <w:spacing w:val="-2"/>
                <w:sz w:val="20"/>
              </w:rPr>
              <w:t>консервами</w:t>
            </w:r>
          </w:p>
        </w:tc>
        <w:tc>
          <w:tcPr>
            <w:tcW w:w="9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250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35" w:line="250" w:lineRule="atLeas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Консервырыбныев собственном соку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67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8.61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8.40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14.34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167.25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9.11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15.00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45.30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176.53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47.35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100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1.26</w:t>
            </w: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Картофель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70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7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16.25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7.5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5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сливочное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8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3.8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53"/>
        </w:trPr>
        <w:tc>
          <w:tcPr>
            <w:tcW w:w="817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3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23/304</w:t>
            </w:r>
          </w:p>
        </w:tc>
        <w:tc>
          <w:tcPr>
            <w:tcW w:w="179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Плов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7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2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Мяса</w:t>
            </w:r>
            <w:r w:rsidRPr="009D20B1">
              <w:rPr>
                <w:spacing w:val="-2"/>
                <w:sz w:val="20"/>
              </w:rPr>
              <w:t>бройлера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7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20.30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3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17.00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35.69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30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377.00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0.06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1.01</w:t>
            </w:r>
          </w:p>
        </w:tc>
        <w:tc>
          <w:tcPr>
            <w:tcW w:w="83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0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48.00</w:t>
            </w:r>
          </w:p>
        </w:tc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3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9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45.10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199.30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47.50</w:t>
            </w:r>
          </w:p>
        </w:tc>
        <w:tc>
          <w:tcPr>
            <w:tcW w:w="86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before="63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2.19</w:t>
            </w:r>
          </w:p>
        </w:tc>
      </w:tr>
      <w:tr w:rsidR="000C4C3C" w:rsidRPr="009D20B1" w:rsidTr="009D20B1">
        <w:trPr>
          <w:trHeight w:val="353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2"/>
              <w:ind w:left="45"/>
              <w:rPr>
                <w:sz w:val="20"/>
              </w:rPr>
            </w:pPr>
            <w:r w:rsidRPr="009D20B1">
              <w:rPr>
                <w:sz w:val="20"/>
              </w:rPr>
              <w:t>Лук</w:t>
            </w:r>
            <w:r w:rsidRPr="009D20B1">
              <w:rPr>
                <w:spacing w:val="-2"/>
                <w:sz w:val="20"/>
              </w:rPr>
              <w:t>репчатый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7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53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2"/>
              <w:ind w:left="45"/>
              <w:rPr>
                <w:sz w:val="20"/>
              </w:rPr>
            </w:pPr>
            <w:r w:rsidRPr="009D20B1">
              <w:rPr>
                <w:sz w:val="20"/>
              </w:rPr>
              <w:t>Таматная</w:t>
            </w:r>
            <w:r w:rsidRPr="009D20B1">
              <w:rPr>
                <w:spacing w:val="-2"/>
                <w:sz w:val="20"/>
              </w:rPr>
              <w:t>паста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8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7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53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0"/>
              <w:ind w:left="57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130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2"/>
              <w:ind w:left="45"/>
              <w:rPr>
                <w:sz w:val="20"/>
              </w:rPr>
            </w:pPr>
            <w:r w:rsidRPr="009D20B1">
              <w:rPr>
                <w:sz w:val="20"/>
              </w:rPr>
              <w:t>Крупа</w:t>
            </w:r>
            <w:r w:rsidRPr="009D20B1">
              <w:rPr>
                <w:spacing w:val="-2"/>
                <w:sz w:val="20"/>
              </w:rPr>
              <w:t>рисовая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8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46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53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2"/>
              <w:ind w:left="45"/>
              <w:rPr>
                <w:sz w:val="20"/>
              </w:rPr>
            </w:pPr>
            <w:r w:rsidRPr="009D20B1">
              <w:rPr>
                <w:sz w:val="20"/>
              </w:rPr>
              <w:t>Масло</w:t>
            </w:r>
            <w:r w:rsidRPr="009D20B1">
              <w:rPr>
                <w:spacing w:val="-2"/>
                <w:sz w:val="20"/>
              </w:rPr>
              <w:t xml:space="preserve"> растительное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8"/>
              <w:ind w:left="61" w:right="6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8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353"/>
        </w:trPr>
        <w:tc>
          <w:tcPr>
            <w:tcW w:w="81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2"/>
              <w:ind w:left="4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Морковь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58"/>
              <w:ind w:left="61" w:right="4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13</w:t>
            </w: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300" w:right="920" w:bottom="440" w:left="140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1793"/>
        <w:gridCol w:w="921"/>
        <w:gridCol w:w="2023"/>
        <w:gridCol w:w="863"/>
        <w:gridCol w:w="882"/>
        <w:gridCol w:w="849"/>
        <w:gridCol w:w="881"/>
        <w:gridCol w:w="1185"/>
        <w:gridCol w:w="865"/>
        <w:gridCol w:w="769"/>
        <w:gridCol w:w="833"/>
        <w:gridCol w:w="849"/>
        <w:gridCol w:w="881"/>
        <w:gridCol w:w="817"/>
        <w:gridCol w:w="865"/>
        <w:gridCol w:w="864"/>
      </w:tblGrid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9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921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202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310"/>
        </w:trPr>
        <w:tc>
          <w:tcPr>
            <w:tcW w:w="816" w:type="dxa"/>
            <w:vMerge w:val="restart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6/868</w:t>
            </w:r>
          </w:p>
        </w:tc>
        <w:tc>
          <w:tcPr>
            <w:tcW w:w="179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02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spacing w:line="264" w:lineRule="auto"/>
              <w:ind w:left="45"/>
              <w:rPr>
                <w:sz w:val="20"/>
              </w:rPr>
            </w:pPr>
            <w:r w:rsidRPr="009D20B1">
              <w:rPr>
                <w:sz w:val="20"/>
              </w:rPr>
              <w:t xml:space="preserve">Компотизсмеси 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921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50"/>
              <w:ind w:left="35"/>
              <w:rPr>
                <w:sz w:val="20"/>
              </w:rPr>
            </w:pPr>
            <w:r w:rsidRPr="009D20B1">
              <w:rPr>
                <w:sz w:val="20"/>
              </w:rPr>
              <w:t>Смесь</w:t>
            </w:r>
            <w:r w:rsidRPr="009D20B1">
              <w:rPr>
                <w:spacing w:val="-2"/>
                <w:sz w:val="20"/>
              </w:rPr>
              <w:t>сухофруктов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36"/>
              <w:ind w:left="6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82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0.04</w:t>
            </w:r>
          </w:p>
        </w:tc>
        <w:tc>
          <w:tcPr>
            <w:tcW w:w="84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24.76</w:t>
            </w:r>
          </w:p>
        </w:tc>
        <w:tc>
          <w:tcPr>
            <w:tcW w:w="1185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94.20</w:t>
            </w:r>
          </w:p>
        </w:tc>
        <w:tc>
          <w:tcPr>
            <w:tcW w:w="865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0.01</w:t>
            </w:r>
          </w:p>
        </w:tc>
        <w:tc>
          <w:tcPr>
            <w:tcW w:w="76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1.08</w:t>
            </w:r>
          </w:p>
        </w:tc>
        <w:tc>
          <w:tcPr>
            <w:tcW w:w="833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6.40</w:t>
            </w:r>
          </w:p>
        </w:tc>
        <w:tc>
          <w:tcPr>
            <w:tcW w:w="817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3.60</w:t>
            </w:r>
          </w:p>
        </w:tc>
        <w:tc>
          <w:tcPr>
            <w:tcW w:w="865" w:type="dxa"/>
            <w:vMerge w:val="restart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>
            <w:pPr>
              <w:pStyle w:val="TableParagraph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0.18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35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Вода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15"/>
              <w:ind w:left="6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35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15"/>
              <w:ind w:left="6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8" w:lineRule="exact"/>
              <w:ind w:left="35"/>
              <w:rPr>
                <w:sz w:val="20"/>
              </w:rPr>
            </w:pPr>
            <w:r w:rsidRPr="009D20B1">
              <w:rPr>
                <w:sz w:val="20"/>
              </w:rPr>
              <w:t>Кислота</w:t>
            </w:r>
            <w:r w:rsidRPr="009D20B1">
              <w:rPr>
                <w:spacing w:val="-2"/>
                <w:sz w:val="20"/>
              </w:rPr>
              <w:t>лимонная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15"/>
              <w:ind w:left="60" w:right="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0.2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526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5"/>
              <w:ind w:left="4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50</w:t>
            </w:r>
          </w:p>
        </w:tc>
        <w:tc>
          <w:tcPr>
            <w:tcW w:w="1793" w:type="dxa"/>
          </w:tcPr>
          <w:p w:rsidR="000C4C3C" w:rsidRPr="009D20B1" w:rsidRDefault="000C4C3C" w:rsidP="009D20B1">
            <w:pPr>
              <w:pStyle w:val="TableParagraph"/>
              <w:spacing w:before="12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ржаной(ржано-</w:t>
            </w:r>
          </w:p>
          <w:p w:rsidR="000C4C3C" w:rsidRPr="009D20B1" w:rsidRDefault="000C4C3C" w:rsidP="009D20B1">
            <w:pPr>
              <w:pStyle w:val="TableParagraph"/>
              <w:spacing w:before="24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пшеничный)</w:t>
            </w:r>
          </w:p>
        </w:tc>
        <w:tc>
          <w:tcPr>
            <w:tcW w:w="921" w:type="dxa"/>
          </w:tcPr>
          <w:p w:rsidR="000C4C3C" w:rsidRPr="009D20B1" w:rsidRDefault="000C4C3C" w:rsidP="009D20B1">
            <w:pPr>
              <w:pStyle w:val="TableParagraph"/>
              <w:spacing w:before="146"/>
              <w:ind w:left="5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146"/>
              <w:ind w:left="35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ржаной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146"/>
              <w:ind w:left="60" w:right="3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82" w:type="dxa"/>
          </w:tcPr>
          <w:p w:rsidR="000C4C3C" w:rsidRPr="009D20B1" w:rsidRDefault="000C4C3C" w:rsidP="009D20B1">
            <w:pPr>
              <w:pStyle w:val="TableParagraph"/>
              <w:spacing w:before="146"/>
              <w:ind w:left="56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5.28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46"/>
              <w:ind w:left="5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0.96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146"/>
              <w:ind w:left="52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26.72</w:t>
            </w:r>
          </w:p>
        </w:tc>
        <w:tc>
          <w:tcPr>
            <w:tcW w:w="1185" w:type="dxa"/>
          </w:tcPr>
          <w:p w:rsidR="000C4C3C" w:rsidRPr="009D20B1" w:rsidRDefault="000C4C3C" w:rsidP="009D20B1">
            <w:pPr>
              <w:pStyle w:val="TableParagraph"/>
              <w:spacing w:before="146"/>
              <w:ind w:left="50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132.00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46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0.14</w:t>
            </w:r>
          </w:p>
        </w:tc>
        <w:tc>
          <w:tcPr>
            <w:tcW w:w="769" w:type="dxa"/>
          </w:tcPr>
          <w:p w:rsidR="000C4C3C" w:rsidRPr="009D20B1" w:rsidRDefault="000C4C3C" w:rsidP="009D20B1">
            <w:pPr>
              <w:pStyle w:val="TableParagraph"/>
              <w:spacing w:before="146"/>
              <w:ind w:left="46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146"/>
              <w:ind w:left="62" w:right="2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46"/>
              <w:ind w:left="53" w:right="1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146"/>
              <w:ind w:left="221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17" w:type="dxa"/>
          </w:tcPr>
          <w:p w:rsidR="000C4C3C" w:rsidRPr="009D20B1" w:rsidRDefault="000C4C3C" w:rsidP="009D20B1">
            <w:pPr>
              <w:pStyle w:val="TableParagraph"/>
              <w:spacing w:before="146"/>
              <w:ind w:left="51" w:righ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46"/>
              <w:ind w:left="52" w:right="1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46"/>
              <w:ind w:left="47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3.12</w:t>
            </w: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49</w:t>
            </w:r>
          </w:p>
        </w:tc>
        <w:tc>
          <w:tcPr>
            <w:tcW w:w="1793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пшеничный</w:t>
            </w:r>
          </w:p>
        </w:tc>
        <w:tc>
          <w:tcPr>
            <w:tcW w:w="921" w:type="dxa"/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120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15"/>
              <w:ind w:left="36"/>
              <w:rPr>
                <w:sz w:val="20"/>
              </w:rPr>
            </w:pPr>
            <w:r w:rsidRPr="009D20B1">
              <w:rPr>
                <w:sz w:val="20"/>
              </w:rPr>
              <w:t>Хлеб</w:t>
            </w:r>
            <w:r w:rsidRPr="009D20B1">
              <w:rPr>
                <w:spacing w:val="-2"/>
                <w:sz w:val="20"/>
              </w:rPr>
              <w:t>зерновой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15"/>
              <w:ind w:left="6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80</w:t>
            </w:r>
          </w:p>
        </w:tc>
        <w:tc>
          <w:tcPr>
            <w:tcW w:w="882" w:type="dxa"/>
          </w:tcPr>
          <w:p w:rsidR="000C4C3C" w:rsidRPr="009D20B1" w:rsidRDefault="000C4C3C" w:rsidP="009D20B1">
            <w:pPr>
              <w:pStyle w:val="TableParagraph"/>
              <w:spacing w:before="15"/>
              <w:ind w:left="56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7.04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1.36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23.52</w:t>
            </w:r>
          </w:p>
        </w:tc>
        <w:tc>
          <w:tcPr>
            <w:tcW w:w="1185" w:type="dxa"/>
          </w:tcPr>
          <w:p w:rsidR="000C4C3C" w:rsidRPr="009D20B1" w:rsidRDefault="000C4C3C" w:rsidP="009D20B1">
            <w:pPr>
              <w:pStyle w:val="TableParagraph"/>
              <w:spacing w:before="15"/>
              <w:ind w:left="50" w:right="3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134.40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 w:right="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15"/>
              <w:ind w:left="62" w:right="2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14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15"/>
              <w:ind w:left="27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17" w:type="dxa"/>
          </w:tcPr>
          <w:p w:rsidR="000C4C3C" w:rsidRPr="009D20B1" w:rsidRDefault="000C4C3C" w:rsidP="009D20B1">
            <w:pPr>
              <w:pStyle w:val="TableParagraph"/>
              <w:spacing w:before="15"/>
              <w:ind w:left="51" w:right="1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1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93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z w:val="20"/>
              </w:rPr>
              <w:t>Соль</w:t>
            </w:r>
            <w:r w:rsidRPr="009D20B1">
              <w:rPr>
                <w:spacing w:val="-2"/>
                <w:sz w:val="20"/>
              </w:rPr>
              <w:t xml:space="preserve"> йодированная</w:t>
            </w:r>
          </w:p>
        </w:tc>
        <w:tc>
          <w:tcPr>
            <w:tcW w:w="921" w:type="dxa"/>
          </w:tcPr>
          <w:p w:rsidR="000C4C3C" w:rsidRPr="009D20B1" w:rsidRDefault="000C4C3C" w:rsidP="009D20B1">
            <w:pPr>
              <w:pStyle w:val="TableParagraph"/>
              <w:spacing w:before="15"/>
              <w:ind w:left="50" w:right="3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3</w:t>
            </w:r>
          </w:p>
        </w:tc>
        <w:tc>
          <w:tcPr>
            <w:tcW w:w="202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18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17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13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24/847</w:t>
            </w:r>
          </w:p>
        </w:tc>
        <w:tc>
          <w:tcPr>
            <w:tcW w:w="1793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Груша</w:t>
            </w:r>
          </w:p>
        </w:tc>
        <w:tc>
          <w:tcPr>
            <w:tcW w:w="921" w:type="dxa"/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100</w:t>
            </w:r>
          </w:p>
        </w:tc>
        <w:tc>
          <w:tcPr>
            <w:tcW w:w="202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0C4C3C" w:rsidRPr="009D20B1" w:rsidRDefault="000C4C3C" w:rsidP="009D20B1">
            <w:pPr>
              <w:pStyle w:val="TableParagraph"/>
              <w:spacing w:before="15"/>
              <w:ind w:left="56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0.30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10.30</w:t>
            </w:r>
          </w:p>
        </w:tc>
        <w:tc>
          <w:tcPr>
            <w:tcW w:w="1185" w:type="dxa"/>
          </w:tcPr>
          <w:p w:rsidR="000C4C3C" w:rsidRPr="009D20B1" w:rsidRDefault="000C4C3C" w:rsidP="009D20B1">
            <w:pPr>
              <w:pStyle w:val="TableParagraph"/>
              <w:spacing w:before="15"/>
              <w:ind w:left="50" w:right="2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47.00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0.02</w:t>
            </w:r>
          </w:p>
        </w:tc>
        <w:tc>
          <w:tcPr>
            <w:tcW w:w="769" w:type="dxa"/>
          </w:tcPr>
          <w:p w:rsidR="000C4C3C" w:rsidRPr="009D20B1" w:rsidRDefault="000C4C3C" w:rsidP="009D20B1">
            <w:pPr>
              <w:pStyle w:val="TableParagraph"/>
              <w:spacing w:before="15"/>
              <w:ind w:left="46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5.00</w:t>
            </w: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15"/>
              <w:ind w:left="62" w:right="20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15"/>
              <w:ind w:left="53" w:right="1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15"/>
              <w:ind w:left="27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17" w:type="dxa"/>
          </w:tcPr>
          <w:p w:rsidR="000C4C3C" w:rsidRPr="009D20B1" w:rsidRDefault="000C4C3C" w:rsidP="009D20B1">
            <w:pPr>
              <w:pStyle w:val="TableParagraph"/>
              <w:spacing w:before="15"/>
              <w:ind w:left="51" w:right="15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96.10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15"/>
              <w:ind w:left="52" w:right="18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 w:right="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2.30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9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21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1023</w:t>
            </w:r>
          </w:p>
        </w:tc>
        <w:tc>
          <w:tcPr>
            <w:tcW w:w="202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6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42.52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31.07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140.74</w:t>
            </w:r>
          </w:p>
        </w:tc>
        <w:tc>
          <w:tcPr>
            <w:tcW w:w="1185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0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1004.29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0.354</w:t>
            </w:r>
          </w:p>
        </w:tc>
        <w:tc>
          <w:tcPr>
            <w:tcW w:w="76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6" w:right="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35.67</w:t>
            </w:r>
          </w:p>
        </w:tc>
        <w:tc>
          <w:tcPr>
            <w:tcW w:w="83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62" w:right="2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63.00</w:t>
            </w:r>
          </w:p>
        </w:tc>
        <w:tc>
          <w:tcPr>
            <w:tcW w:w="849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3" w:right="1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81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171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155.22</w:t>
            </w:r>
          </w:p>
        </w:tc>
        <w:tc>
          <w:tcPr>
            <w:tcW w:w="817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1" w:right="1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492.10</w:t>
            </w:r>
          </w:p>
        </w:tc>
        <w:tc>
          <w:tcPr>
            <w:tcW w:w="865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52" w:right="1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103.95</w:t>
            </w:r>
          </w:p>
        </w:tc>
        <w:tc>
          <w:tcPr>
            <w:tcW w:w="864" w:type="dxa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47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9.36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9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r w:rsidRPr="009D20B1">
              <w:rPr>
                <w:b/>
                <w:sz w:val="20"/>
              </w:rPr>
              <w:t>ИТОГОза</w:t>
            </w:r>
            <w:r w:rsidRPr="009D20B1">
              <w:rPr>
                <w:b/>
                <w:spacing w:val="-2"/>
                <w:sz w:val="20"/>
              </w:rPr>
              <w:t xml:space="preserve"> день: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1543</w:t>
            </w:r>
          </w:p>
        </w:tc>
        <w:tc>
          <w:tcPr>
            <w:tcW w:w="202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6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59.34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59.19</w:t>
            </w:r>
          </w:p>
        </w:tc>
        <w:tc>
          <w:tcPr>
            <w:tcW w:w="88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192.58</w:t>
            </w:r>
          </w:p>
        </w:tc>
        <w:tc>
          <w:tcPr>
            <w:tcW w:w="118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1504.73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5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0.464</w:t>
            </w:r>
          </w:p>
        </w:tc>
        <w:tc>
          <w:tcPr>
            <w:tcW w:w="76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36.76</w:t>
            </w:r>
          </w:p>
        </w:tc>
        <w:tc>
          <w:tcPr>
            <w:tcW w:w="83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19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217.82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171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377.39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728.95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132.27</w:t>
            </w:r>
          </w:p>
        </w:tc>
        <w:tc>
          <w:tcPr>
            <w:tcW w:w="864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7" w:right="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11.06</w:t>
            </w:r>
          </w:p>
        </w:tc>
      </w:tr>
      <w:tr w:rsidR="000C4C3C" w:rsidRPr="009D20B1" w:rsidTr="009D20B1">
        <w:trPr>
          <w:trHeight w:val="256"/>
        </w:trPr>
        <w:tc>
          <w:tcPr>
            <w:tcW w:w="16956" w:type="dxa"/>
            <w:gridSpan w:val="17"/>
            <w:tcBorders>
              <w:top w:val="single" w:sz="18" w:space="0" w:color="000000"/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ПОЛДНИК</w:t>
            </w:r>
          </w:p>
        </w:tc>
      </w:tr>
      <w:tr w:rsidR="000C4C3C" w:rsidRPr="009D20B1" w:rsidTr="009D20B1">
        <w:trPr>
          <w:trHeight w:val="256"/>
        </w:trPr>
        <w:tc>
          <w:tcPr>
            <w:tcW w:w="816" w:type="dxa"/>
            <w:tcBorders>
              <w:top w:val="single" w:sz="18" w:space="0" w:color="000000"/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right="2"/>
              <w:jc w:val="right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51</w:t>
            </w:r>
          </w:p>
        </w:tc>
        <w:tc>
          <w:tcPr>
            <w:tcW w:w="179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4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Печенье</w:t>
            </w:r>
          </w:p>
        </w:tc>
        <w:tc>
          <w:tcPr>
            <w:tcW w:w="921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202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9" w:line="227" w:lineRule="exact"/>
              <w:ind w:left="37"/>
              <w:rPr>
                <w:sz w:val="20"/>
              </w:rPr>
            </w:pPr>
            <w:r w:rsidRPr="009D20B1">
              <w:rPr>
                <w:sz w:val="20"/>
              </w:rPr>
              <w:t>Печенье</w:t>
            </w:r>
            <w:r w:rsidRPr="009D20B1">
              <w:rPr>
                <w:spacing w:val="-2"/>
                <w:sz w:val="20"/>
              </w:rPr>
              <w:t>сахарное</w:t>
            </w:r>
          </w:p>
        </w:tc>
        <w:tc>
          <w:tcPr>
            <w:tcW w:w="86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0" w:right="1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40</w:t>
            </w:r>
          </w:p>
        </w:tc>
        <w:tc>
          <w:tcPr>
            <w:tcW w:w="882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6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3.00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3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4.00</w:t>
            </w:r>
          </w:p>
        </w:tc>
        <w:tc>
          <w:tcPr>
            <w:tcW w:w="881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2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29.80</w:t>
            </w:r>
          </w:p>
        </w:tc>
        <w:tc>
          <w:tcPr>
            <w:tcW w:w="1185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0" w:right="1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166.80</w:t>
            </w: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2" w:right="5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6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62" w:right="19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3" w:right="12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22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11.60</w:t>
            </w:r>
          </w:p>
        </w:tc>
        <w:tc>
          <w:tcPr>
            <w:tcW w:w="817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1" w:right="14"/>
              <w:jc w:val="center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36.00</w:t>
            </w: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52" w:right="17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8.00</w:t>
            </w:r>
          </w:p>
        </w:tc>
        <w:tc>
          <w:tcPr>
            <w:tcW w:w="864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4"/>
              <w:ind w:left="47" w:right="1"/>
              <w:jc w:val="center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0.80</w:t>
            </w: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 w:val="restart"/>
            <w:tcBorders>
              <w:lef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182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3/959</w:t>
            </w:r>
          </w:p>
        </w:tc>
        <w:tc>
          <w:tcPr>
            <w:tcW w:w="179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45"/>
              <w:rPr>
                <w:sz w:val="20"/>
              </w:rPr>
            </w:pPr>
            <w:r w:rsidRPr="009D20B1">
              <w:rPr>
                <w:sz w:val="20"/>
              </w:rPr>
              <w:t>Чайс</w:t>
            </w:r>
            <w:r w:rsidRPr="009D20B1">
              <w:rPr>
                <w:spacing w:val="-2"/>
                <w:sz w:val="20"/>
              </w:rPr>
              <w:t>сахором</w:t>
            </w:r>
          </w:p>
        </w:tc>
        <w:tc>
          <w:tcPr>
            <w:tcW w:w="921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22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200</w:t>
            </w: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чай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15"/>
              <w:ind w:left="60" w:right="2"/>
              <w:jc w:val="center"/>
              <w:rPr>
                <w:sz w:val="20"/>
              </w:rPr>
            </w:pPr>
            <w:r w:rsidRPr="009D20B1">
              <w:rPr>
                <w:spacing w:val="-10"/>
                <w:sz w:val="20"/>
              </w:rPr>
              <w:t>1</w:t>
            </w:r>
          </w:p>
        </w:tc>
        <w:tc>
          <w:tcPr>
            <w:tcW w:w="88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8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0.20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2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26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14.00</w:t>
            </w:r>
          </w:p>
        </w:tc>
        <w:tc>
          <w:tcPr>
            <w:tcW w:w="118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378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28.00</w:t>
            </w:r>
          </w:p>
        </w:tc>
        <w:tc>
          <w:tcPr>
            <w:tcW w:w="8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7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76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1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3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49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4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56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81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7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6.00</w:t>
            </w:r>
          </w:p>
        </w:tc>
        <w:tc>
          <w:tcPr>
            <w:tcW w:w="817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38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5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1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0.00</w:t>
            </w:r>
          </w:p>
        </w:tc>
        <w:tc>
          <w:tcPr>
            <w:tcW w:w="864" w:type="dxa"/>
            <w:vMerge w:val="restart"/>
            <w:tcBorders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65"/>
              <w:rPr>
                <w:sz w:val="20"/>
              </w:rPr>
            </w:pPr>
          </w:p>
          <w:p w:rsidR="000C4C3C" w:rsidRPr="009D20B1" w:rsidRDefault="000C4C3C" w:rsidP="009D20B1">
            <w:pPr>
              <w:pStyle w:val="TableParagraph"/>
              <w:ind w:left="260"/>
              <w:rPr>
                <w:sz w:val="20"/>
              </w:rPr>
            </w:pPr>
            <w:r w:rsidRPr="009D20B1">
              <w:rPr>
                <w:spacing w:val="-4"/>
                <w:sz w:val="20"/>
              </w:rPr>
              <w:t>0.40</w:t>
            </w: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 w:rsidP="009D20B1">
            <w:pPr>
              <w:pStyle w:val="TableParagraph"/>
              <w:spacing w:before="20" w:line="227" w:lineRule="exact"/>
              <w:ind w:left="37"/>
              <w:rPr>
                <w:sz w:val="20"/>
              </w:rPr>
            </w:pPr>
            <w:r w:rsidRPr="009D20B1">
              <w:rPr>
                <w:spacing w:val="-2"/>
                <w:sz w:val="20"/>
              </w:rPr>
              <w:t>Сахар</w:t>
            </w:r>
          </w:p>
        </w:tc>
        <w:tc>
          <w:tcPr>
            <w:tcW w:w="863" w:type="dxa"/>
          </w:tcPr>
          <w:p w:rsidR="000C4C3C" w:rsidRPr="009D20B1" w:rsidRDefault="000C4C3C" w:rsidP="009D20B1">
            <w:pPr>
              <w:pStyle w:val="TableParagraph"/>
              <w:spacing w:before="15"/>
              <w:ind w:left="60"/>
              <w:jc w:val="center"/>
              <w:rPr>
                <w:sz w:val="20"/>
              </w:rPr>
            </w:pPr>
            <w:r w:rsidRPr="009D20B1">
              <w:rPr>
                <w:spacing w:val="-5"/>
                <w:sz w:val="20"/>
              </w:rPr>
              <w:t>15</w:t>
            </w:r>
          </w:p>
        </w:tc>
        <w:tc>
          <w:tcPr>
            <w:tcW w:w="88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tcBorders>
              <w:left w:val="single" w:sz="18" w:space="0" w:color="000000"/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179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47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15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5"/>
                <w:sz w:val="20"/>
              </w:rPr>
              <w:t>240</w:t>
            </w:r>
          </w:p>
        </w:tc>
        <w:tc>
          <w:tcPr>
            <w:tcW w:w="202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  <w:tcBorders>
              <w:bottom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3.20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4.00</w:t>
            </w:r>
          </w:p>
        </w:tc>
        <w:tc>
          <w:tcPr>
            <w:tcW w:w="88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43.80</w:t>
            </w:r>
          </w:p>
        </w:tc>
        <w:tc>
          <w:tcPr>
            <w:tcW w:w="118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0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194.80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4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76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33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62" w:right="18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3" w:right="11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0.00</w:t>
            </w:r>
          </w:p>
        </w:tc>
        <w:tc>
          <w:tcPr>
            <w:tcW w:w="881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222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17.60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1" w:right="13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2"/>
                <w:sz w:val="20"/>
              </w:rPr>
              <w:t>36.00</w:t>
            </w:r>
          </w:p>
        </w:tc>
        <w:tc>
          <w:tcPr>
            <w:tcW w:w="865" w:type="dxa"/>
            <w:tcBorders>
              <w:bottom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52" w:right="16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8.00</w:t>
            </w:r>
          </w:p>
        </w:tc>
        <w:tc>
          <w:tcPr>
            <w:tcW w:w="864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Pr="009D20B1" w:rsidRDefault="000C4C3C" w:rsidP="009D20B1">
            <w:pPr>
              <w:pStyle w:val="TableParagraph"/>
              <w:spacing w:before="28" w:line="219" w:lineRule="exact"/>
              <w:ind w:left="47"/>
              <w:jc w:val="center"/>
              <w:rPr>
                <w:b/>
                <w:sz w:val="20"/>
              </w:rPr>
            </w:pPr>
            <w:r w:rsidRPr="009D20B1">
              <w:rPr>
                <w:b/>
                <w:spacing w:val="-4"/>
                <w:sz w:val="20"/>
              </w:rPr>
              <w:t>1.20</w:t>
            </w:r>
          </w:p>
        </w:tc>
      </w:tr>
      <w:tr w:rsidR="000C4C3C" w:rsidRPr="009D20B1" w:rsidTr="009D20B1">
        <w:trPr>
          <w:trHeight w:val="256"/>
        </w:trPr>
        <w:tc>
          <w:tcPr>
            <w:tcW w:w="16956" w:type="dxa"/>
            <w:gridSpan w:val="17"/>
            <w:tcBorders>
              <w:top w:val="single" w:sz="18" w:space="0" w:color="000000"/>
              <w:left w:val="nil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18"/>
              </w:rPr>
            </w:pPr>
          </w:p>
        </w:tc>
      </w:tr>
      <w:tr w:rsidR="000C4C3C" w:rsidRPr="009D20B1" w:rsidTr="009D20B1">
        <w:trPr>
          <w:trHeight w:val="256"/>
        </w:trPr>
        <w:tc>
          <w:tcPr>
            <w:tcW w:w="816" w:type="dxa"/>
            <w:vMerge w:val="restart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4737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36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863" w:type="dxa"/>
            <w:tcBorders>
              <w:top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37" w:lineRule="exact"/>
              <w:ind w:left="69" w:right="3"/>
              <w:jc w:val="center"/>
            </w:pPr>
            <w:r w:rsidRPr="009D20B1">
              <w:rPr>
                <w:spacing w:val="-4"/>
              </w:rPr>
              <w:t>300.0</w:t>
            </w:r>
          </w:p>
        </w:tc>
        <w:tc>
          <w:tcPr>
            <w:tcW w:w="10540" w:type="dxa"/>
            <w:gridSpan w:val="12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9" w:right="3"/>
              <w:jc w:val="center"/>
            </w:pPr>
            <w:r w:rsidRPr="009D20B1">
              <w:rPr>
                <w:spacing w:val="-4"/>
              </w:rPr>
              <w:t>34.1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3" w:lineRule="exact"/>
              <w:ind w:left="69" w:right="3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Консервы</w:t>
            </w:r>
            <w:r w:rsidRPr="009D20B1">
              <w:rPr>
                <w:spacing w:val="-2"/>
              </w:rPr>
              <w:t>рыбные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Мясо</w:t>
            </w:r>
            <w:r w:rsidRPr="009D20B1">
              <w:rPr>
                <w:spacing w:val="-2"/>
              </w:rPr>
              <w:t>броли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100.3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манная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30.8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Крупа</w:t>
            </w:r>
            <w:r w:rsidRPr="009D20B1">
              <w:rPr>
                <w:spacing w:val="-2"/>
              </w:rPr>
              <w:t>рисовая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55.0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Сахар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65.0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 xml:space="preserve"> пшеничный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120.0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80.0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1.0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Какао-</w:t>
            </w:r>
            <w:r w:rsidRPr="009D20B1">
              <w:rPr>
                <w:spacing w:val="-2"/>
              </w:rPr>
              <w:t xml:space="preserve"> порошок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1.0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3.0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Печенье</w:t>
            </w:r>
            <w:r w:rsidRPr="009D20B1">
              <w:rPr>
                <w:spacing w:val="-2"/>
              </w:rPr>
              <w:t>сахарное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Смесь</w:t>
            </w:r>
            <w:r w:rsidRPr="009D20B1">
              <w:rPr>
                <w:spacing w:val="-2"/>
              </w:rPr>
              <w:t>сухофруктов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20.0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70.0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2"/>
              </w:rPr>
              <w:t>Морковь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22.3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Лук</w:t>
            </w:r>
            <w:r w:rsidRPr="009D20B1">
              <w:rPr>
                <w:spacing w:val="-2"/>
              </w:rPr>
              <w:t>репчатый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7.5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Капуста</w:t>
            </w:r>
            <w:r w:rsidRPr="009D20B1">
              <w:rPr>
                <w:spacing w:val="-2"/>
              </w:rPr>
              <w:t>белокочанная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4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47.4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 w:rsidRPr="009D20B1">
              <w:rPr>
                <w:spacing w:val="-4"/>
              </w:rPr>
              <w:t>Груша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100.0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Яйцо</w:t>
            </w:r>
            <w:r w:rsidRPr="009D20B1">
              <w:rPr>
                <w:spacing w:val="-2"/>
              </w:rPr>
              <w:t>куриное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9" w:right="3"/>
              <w:jc w:val="center"/>
            </w:pPr>
            <w:r w:rsidRPr="009D20B1">
              <w:rPr>
                <w:spacing w:val="-4"/>
              </w:rPr>
              <w:t>40.0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8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line="248" w:lineRule="exact"/>
              <w:ind w:left="36"/>
            </w:pPr>
            <w:r>
              <w:t>Кислота</w:t>
            </w:r>
            <w:r w:rsidRPr="009D20B1">
              <w:rPr>
                <w:spacing w:val="-2"/>
              </w:rPr>
              <w:t>лимонная</w:t>
            </w:r>
          </w:p>
        </w:tc>
        <w:tc>
          <w:tcPr>
            <w:tcW w:w="863" w:type="dxa"/>
            <w:tcBorders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3" w:line="244" w:lineRule="exact"/>
              <w:ind w:left="69" w:right="3"/>
              <w:jc w:val="center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67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4737" w:type="dxa"/>
            <w:gridSpan w:val="3"/>
            <w:tcBorders>
              <w:left w:val="single" w:sz="18" w:space="0" w:color="000000"/>
              <w:bottom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2" w:line="246" w:lineRule="exact"/>
              <w:ind w:left="36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863" w:type="dxa"/>
            <w:tcBorders>
              <w:bottom w:val="single" w:sz="18" w:space="0" w:color="000000"/>
              <w:right w:val="single" w:sz="18" w:space="0" w:color="000000"/>
            </w:tcBorders>
          </w:tcPr>
          <w:p w:rsidR="000C4C3C" w:rsidRDefault="000C4C3C" w:rsidP="009D20B1">
            <w:pPr>
              <w:pStyle w:val="TableParagraph"/>
              <w:spacing w:before="12" w:line="235" w:lineRule="exact"/>
              <w:ind w:left="69" w:right="2"/>
              <w:jc w:val="center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10540" w:type="dxa"/>
            <w:gridSpan w:val="12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</w:tbl>
    <w:p w:rsidR="000C4C3C" w:rsidRDefault="000C4C3C">
      <w:pPr>
        <w:rPr>
          <w:sz w:val="2"/>
          <w:szCs w:val="2"/>
        </w:rPr>
        <w:sectPr w:rsidR="000C4C3C">
          <w:type w:val="continuous"/>
          <w:pgSz w:w="18720" w:h="13230" w:orient="landscape"/>
          <w:pgMar w:top="300" w:right="920" w:bottom="581" w:left="140" w:header="720" w:footer="720" w:gutter="0"/>
          <w:cols w:space="720"/>
        </w:sectPr>
      </w:pPr>
    </w:p>
    <w:tbl>
      <w:tblPr>
        <w:tblW w:w="0" w:type="auto"/>
        <w:tblInd w:w="9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002"/>
      </w:tblGrid>
      <w:tr w:rsidR="000C4C3C" w:rsidRPr="009D20B1" w:rsidTr="009D20B1">
        <w:trPr>
          <w:trHeight w:val="33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line="310" w:lineRule="exact"/>
              <w:ind w:left="55"/>
              <w:rPr>
                <w:b/>
                <w:sz w:val="28"/>
              </w:rPr>
            </w:pPr>
            <w:r w:rsidRPr="009D20B1">
              <w:rPr>
                <w:b/>
                <w:sz w:val="28"/>
              </w:rPr>
              <w:t>Менюсоставленона</w:t>
            </w:r>
            <w:r w:rsidRPr="009D20B1">
              <w:rPr>
                <w:b/>
                <w:spacing w:val="-2"/>
                <w:sz w:val="28"/>
              </w:rPr>
              <w:t>основании:</w:t>
            </w:r>
          </w:p>
        </w:tc>
      </w:tr>
      <w:tr w:rsidR="000C4C3C" w:rsidRPr="009D20B1" w:rsidTr="009D20B1">
        <w:trPr>
          <w:trHeight w:val="305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11" w:line="274" w:lineRule="exact"/>
              <w:ind w:left="50"/>
              <w:rPr>
                <w:sz w:val="24"/>
              </w:rPr>
            </w:pPr>
            <w:r w:rsidRPr="009D20B1">
              <w:rPr>
                <w:sz w:val="24"/>
              </w:rPr>
              <w:t>1.Сборниктехническихнормативов-Сборникрецептурблюдикулинарныхизделийдляпредприятийобщественногопитанияпри</w:t>
            </w:r>
            <w:r w:rsidRPr="009D20B1">
              <w:rPr>
                <w:spacing w:val="-2"/>
                <w:sz w:val="24"/>
              </w:rPr>
              <w:t>общеобразовательных</w:t>
            </w:r>
          </w:p>
        </w:tc>
      </w:tr>
      <w:tr w:rsidR="000C4C3C" w:rsidRPr="009D20B1" w:rsidTr="009D20B1">
        <w:trPr>
          <w:trHeight w:val="30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74" w:lineRule="exact"/>
              <w:ind w:left="295"/>
              <w:rPr>
                <w:sz w:val="24"/>
              </w:rPr>
            </w:pPr>
            <w:r w:rsidRPr="009D20B1">
              <w:rPr>
                <w:sz w:val="24"/>
              </w:rPr>
              <w:t>школах/Подред. В.Т. Лапшиной.-М.:Хлебпродинформ,</w:t>
            </w:r>
            <w:r w:rsidRPr="009D20B1">
              <w:rPr>
                <w:spacing w:val="-2"/>
                <w:sz w:val="24"/>
              </w:rPr>
              <w:t>2004.</w:t>
            </w:r>
          </w:p>
        </w:tc>
      </w:tr>
      <w:tr w:rsidR="000C4C3C" w:rsidRPr="009D20B1" w:rsidTr="009D20B1">
        <w:trPr>
          <w:trHeight w:val="30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74" w:lineRule="exact"/>
              <w:ind w:left="50"/>
              <w:rPr>
                <w:sz w:val="24"/>
              </w:rPr>
            </w:pPr>
            <w:r w:rsidRPr="009D20B1">
              <w:rPr>
                <w:sz w:val="24"/>
              </w:rPr>
              <w:t>2.Сборникрецептурблюдикулинарныхизделийдляпредприятийобщественногопитания/Авт.-сост.:А.И.Здобнов,В.А.Цыганенко,</w:t>
            </w:r>
            <w:r w:rsidRPr="009D20B1">
              <w:rPr>
                <w:spacing w:val="-2"/>
                <w:sz w:val="24"/>
              </w:rPr>
              <w:t xml:space="preserve"> М.И.Пересичный.-</w:t>
            </w:r>
          </w:p>
        </w:tc>
      </w:tr>
      <w:tr w:rsidR="000C4C3C" w:rsidRPr="009D20B1" w:rsidTr="009D20B1">
        <w:trPr>
          <w:trHeight w:val="30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74" w:lineRule="exact"/>
              <w:ind w:left="295"/>
              <w:rPr>
                <w:sz w:val="24"/>
              </w:rPr>
            </w:pPr>
            <w:r w:rsidRPr="009D20B1">
              <w:rPr>
                <w:sz w:val="24"/>
              </w:rPr>
              <w:t>К.: А.С.К.,</w:t>
            </w:r>
            <w:r w:rsidRPr="009D20B1">
              <w:rPr>
                <w:spacing w:val="-2"/>
                <w:sz w:val="24"/>
              </w:rPr>
              <w:t>2005.</w:t>
            </w:r>
          </w:p>
        </w:tc>
      </w:tr>
      <w:tr w:rsidR="000C4C3C" w:rsidRPr="009D20B1" w:rsidTr="009D20B1">
        <w:trPr>
          <w:trHeight w:val="30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74" w:lineRule="exact"/>
              <w:ind w:left="50"/>
              <w:rPr>
                <w:sz w:val="24"/>
              </w:rPr>
            </w:pPr>
            <w:r w:rsidRPr="009D20B1">
              <w:rPr>
                <w:sz w:val="24"/>
              </w:rPr>
              <w:t>3.Сборниктехническихнормативов-Сборникрецептурблюдикулинарныхизделийдляпитаниядетейдошкольныхобразовательных</w:t>
            </w:r>
            <w:r w:rsidRPr="009D20B1">
              <w:rPr>
                <w:spacing w:val="-2"/>
                <w:sz w:val="24"/>
              </w:rPr>
              <w:t>учреждений/</w:t>
            </w:r>
          </w:p>
        </w:tc>
      </w:tr>
      <w:tr w:rsidR="000C4C3C" w:rsidRPr="009D20B1" w:rsidTr="009D20B1">
        <w:trPr>
          <w:trHeight w:val="30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74" w:lineRule="exact"/>
              <w:ind w:left="295"/>
              <w:rPr>
                <w:sz w:val="24"/>
              </w:rPr>
            </w:pPr>
            <w:r w:rsidRPr="009D20B1">
              <w:rPr>
                <w:sz w:val="24"/>
              </w:rPr>
              <w:t xml:space="preserve">Подред. М.П.МогильногоиВ.А.Тутельяна. -М.:ДеЛипринт, </w:t>
            </w:r>
            <w:r w:rsidRPr="009D20B1">
              <w:rPr>
                <w:spacing w:val="-2"/>
                <w:sz w:val="24"/>
              </w:rPr>
              <w:t>2010.</w:t>
            </w:r>
          </w:p>
        </w:tc>
      </w:tr>
      <w:tr w:rsidR="000C4C3C" w:rsidRPr="009D20B1" w:rsidTr="009D20B1">
        <w:trPr>
          <w:trHeight w:val="30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74" w:lineRule="exact"/>
              <w:ind w:left="50"/>
              <w:rPr>
                <w:sz w:val="24"/>
              </w:rPr>
            </w:pPr>
            <w:r w:rsidRPr="009D20B1">
              <w:rPr>
                <w:sz w:val="24"/>
              </w:rPr>
              <w:t>4.Сборникрецептурблюдикулинарныхизделийдляпредприятийобщественногопитания.-М.:Госторгиздат,</w:t>
            </w:r>
            <w:r w:rsidRPr="009D20B1">
              <w:rPr>
                <w:spacing w:val="-2"/>
                <w:sz w:val="24"/>
              </w:rPr>
              <w:t>1955.</w:t>
            </w:r>
          </w:p>
        </w:tc>
      </w:tr>
      <w:tr w:rsidR="000C4C3C" w:rsidRPr="009D20B1" w:rsidTr="009D20B1">
        <w:trPr>
          <w:trHeight w:val="301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74" w:lineRule="exact"/>
              <w:ind w:left="50"/>
              <w:rPr>
                <w:sz w:val="24"/>
              </w:rPr>
            </w:pPr>
            <w:r w:rsidRPr="009D20B1">
              <w:rPr>
                <w:sz w:val="24"/>
              </w:rPr>
              <w:t>5.Сборникрецептурблюдикулинарныхизделийдляпредприятийобщественногопитания/СоставительЛ.Е.Голунова.-Издательство</w:t>
            </w:r>
            <w:r w:rsidRPr="009D20B1">
              <w:rPr>
                <w:spacing w:val="-2"/>
                <w:sz w:val="24"/>
              </w:rPr>
              <w:t>"ПРОФИКС"</w:t>
            </w:r>
          </w:p>
        </w:tc>
      </w:tr>
      <w:tr w:rsidR="000C4C3C" w:rsidRPr="009D20B1" w:rsidTr="009D20B1">
        <w:trPr>
          <w:trHeight w:val="283"/>
        </w:trPr>
        <w:tc>
          <w:tcPr>
            <w:tcW w:w="16002" w:type="dxa"/>
          </w:tcPr>
          <w:p w:rsidR="000C4C3C" w:rsidRPr="009D20B1" w:rsidRDefault="000C4C3C" w:rsidP="009D20B1">
            <w:pPr>
              <w:pStyle w:val="TableParagraph"/>
              <w:spacing w:before="7" w:line="256" w:lineRule="exact"/>
              <w:ind w:left="295"/>
              <w:rPr>
                <w:sz w:val="24"/>
              </w:rPr>
            </w:pPr>
            <w:r w:rsidRPr="009D20B1">
              <w:rPr>
                <w:sz w:val="24"/>
              </w:rPr>
              <w:t>Сант-Петербург,</w:t>
            </w:r>
            <w:r w:rsidRPr="009D20B1">
              <w:rPr>
                <w:spacing w:val="-2"/>
                <w:sz w:val="24"/>
              </w:rPr>
              <w:t>2003г.</w:t>
            </w:r>
          </w:p>
        </w:tc>
      </w:tr>
    </w:tbl>
    <w:p w:rsidR="000C4C3C" w:rsidRDefault="000C4C3C">
      <w:pPr>
        <w:spacing w:line="256" w:lineRule="exact"/>
        <w:rPr>
          <w:sz w:val="24"/>
        </w:rPr>
        <w:sectPr w:rsidR="000C4C3C">
          <w:type w:val="continuous"/>
          <w:pgSz w:w="18720" w:h="13230" w:orient="landscape"/>
          <w:pgMar w:top="340" w:right="920" w:bottom="280" w:left="140" w:header="720" w:footer="720" w:gutter="0"/>
          <w:cols w:space="720"/>
        </w:sectPr>
      </w:pPr>
    </w:p>
    <w:tbl>
      <w:tblPr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1"/>
        <w:gridCol w:w="2513"/>
        <w:gridCol w:w="999"/>
        <w:gridCol w:w="677"/>
        <w:gridCol w:w="790"/>
        <w:gridCol w:w="790"/>
        <w:gridCol w:w="790"/>
        <w:gridCol w:w="790"/>
        <w:gridCol w:w="790"/>
        <w:gridCol w:w="790"/>
        <w:gridCol w:w="790"/>
        <w:gridCol w:w="790"/>
        <w:gridCol w:w="677"/>
        <w:gridCol w:w="1032"/>
        <w:gridCol w:w="1128"/>
        <w:gridCol w:w="1063"/>
      </w:tblGrid>
      <w:tr w:rsidR="000C4C3C" w:rsidRPr="009D20B1" w:rsidTr="009D20B1">
        <w:trPr>
          <w:trHeight w:val="270"/>
        </w:trPr>
        <w:tc>
          <w:tcPr>
            <w:tcW w:w="451" w:type="dxa"/>
            <w:vMerge w:val="restart"/>
          </w:tcPr>
          <w:p w:rsidR="000C4C3C" w:rsidRDefault="000C4C3C" w:rsidP="009D20B1">
            <w:pPr>
              <w:pStyle w:val="TableParagraph"/>
              <w:spacing w:before="66"/>
            </w:pPr>
          </w:p>
          <w:p w:rsidR="000C4C3C" w:rsidRPr="009D20B1" w:rsidRDefault="000C4C3C" w:rsidP="009D20B1">
            <w:pPr>
              <w:pStyle w:val="TableParagraph"/>
              <w:ind w:left="124"/>
              <w:rPr>
                <w:b/>
              </w:rPr>
            </w:pPr>
            <w:bookmarkStart w:id="10" w:name="отклонение"/>
            <w:bookmarkEnd w:id="10"/>
            <w:r w:rsidRPr="009D20B1">
              <w:rPr>
                <w:b/>
                <w:spacing w:val="-10"/>
              </w:rPr>
              <w:t>№</w:t>
            </w:r>
          </w:p>
        </w:tc>
        <w:tc>
          <w:tcPr>
            <w:tcW w:w="251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80" w:line="264" w:lineRule="auto"/>
              <w:ind w:left="733" w:hanging="216"/>
              <w:rPr>
                <w:b/>
              </w:rPr>
            </w:pPr>
            <w:r w:rsidRPr="009D20B1">
              <w:rPr>
                <w:b/>
                <w:spacing w:val="-2"/>
              </w:rPr>
              <w:t>Наименование продуктов</w:t>
            </w:r>
          </w:p>
        </w:tc>
        <w:tc>
          <w:tcPr>
            <w:tcW w:w="999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1" w:line="264" w:lineRule="auto"/>
              <w:ind w:left="90" w:right="67" w:firstLine="2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Норма продукт </w:t>
            </w:r>
            <w:r w:rsidRPr="009D20B1">
              <w:rPr>
                <w:b/>
              </w:rPr>
              <w:t>а в (г)</w:t>
            </w:r>
          </w:p>
        </w:tc>
        <w:tc>
          <w:tcPr>
            <w:tcW w:w="7674" w:type="dxa"/>
            <w:gridSpan w:val="10"/>
          </w:tcPr>
          <w:p w:rsidR="000C4C3C" w:rsidRPr="009D20B1" w:rsidRDefault="000C4C3C" w:rsidP="009D20B1">
            <w:pPr>
              <w:pStyle w:val="TableParagraph"/>
              <w:spacing w:line="250" w:lineRule="exact"/>
              <w:ind w:left="31"/>
              <w:jc w:val="center"/>
              <w:rPr>
                <w:b/>
              </w:rPr>
            </w:pPr>
            <w:r w:rsidRPr="009D20B1">
              <w:rPr>
                <w:b/>
              </w:rPr>
              <w:t>Дни</w:t>
            </w:r>
            <w:r w:rsidRPr="009D20B1">
              <w:rPr>
                <w:b/>
                <w:spacing w:val="-2"/>
              </w:rPr>
              <w:t>недели</w:t>
            </w:r>
          </w:p>
        </w:tc>
        <w:tc>
          <w:tcPr>
            <w:tcW w:w="1032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180" w:line="264" w:lineRule="auto"/>
              <w:ind w:left="144" w:hanging="99"/>
              <w:rPr>
                <w:b/>
              </w:rPr>
            </w:pPr>
            <w:r w:rsidRPr="009D20B1">
              <w:rPr>
                <w:b/>
              </w:rPr>
              <w:t>Суммаза 10 дней</w:t>
            </w:r>
          </w:p>
        </w:tc>
        <w:tc>
          <w:tcPr>
            <w:tcW w:w="1128" w:type="dxa"/>
            <w:vMerge w:val="restart"/>
          </w:tcPr>
          <w:p w:rsidR="000C4C3C" w:rsidRDefault="000C4C3C" w:rsidP="009D20B1">
            <w:pPr>
              <w:pStyle w:val="TableParagraph"/>
              <w:spacing w:before="75"/>
            </w:pPr>
          </w:p>
          <w:p w:rsidR="000C4C3C" w:rsidRPr="009D20B1" w:rsidRDefault="000C4C3C" w:rsidP="009D20B1">
            <w:pPr>
              <w:pStyle w:val="TableParagraph"/>
              <w:spacing w:before="1" w:line="280" w:lineRule="atLeast"/>
              <w:ind w:left="124" w:right="38" w:hanging="70"/>
              <w:rPr>
                <w:b/>
              </w:rPr>
            </w:pPr>
            <w:r w:rsidRPr="009D20B1">
              <w:rPr>
                <w:b/>
              </w:rPr>
              <w:t>Всреднем за 1 день</w:t>
            </w:r>
          </w:p>
        </w:tc>
        <w:tc>
          <w:tcPr>
            <w:tcW w:w="1063" w:type="dxa"/>
            <w:vMerge w:val="restart"/>
          </w:tcPr>
          <w:p w:rsidR="000C4C3C" w:rsidRPr="009D20B1" w:rsidRDefault="000C4C3C" w:rsidP="009D20B1">
            <w:pPr>
              <w:pStyle w:val="TableParagraph"/>
              <w:spacing w:before="49" w:line="280" w:lineRule="atLeast"/>
              <w:ind w:left="93" w:right="78"/>
              <w:jc w:val="center"/>
              <w:rPr>
                <w:b/>
              </w:rPr>
            </w:pPr>
            <w:r w:rsidRPr="009D20B1">
              <w:rPr>
                <w:b/>
                <w:spacing w:val="-2"/>
              </w:rPr>
              <w:t xml:space="preserve">Отклоне </w:t>
            </w:r>
            <w:r w:rsidRPr="009D20B1">
              <w:rPr>
                <w:b/>
              </w:rPr>
              <w:t xml:space="preserve">ние от </w:t>
            </w:r>
            <w:r w:rsidRPr="009D20B1">
              <w:rPr>
                <w:b/>
                <w:spacing w:val="-2"/>
              </w:rPr>
              <w:t>нормы</w:t>
            </w:r>
          </w:p>
        </w:tc>
      </w:tr>
      <w:tr w:rsidR="000C4C3C" w:rsidRPr="009D20B1" w:rsidTr="009D20B1">
        <w:trPr>
          <w:trHeight w:val="618"/>
        </w:trPr>
        <w:tc>
          <w:tcPr>
            <w:tcW w:w="451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C4C3C" w:rsidRPr="009D20B1" w:rsidRDefault="000C4C3C" w:rsidP="009D20B1">
            <w:pPr>
              <w:pStyle w:val="TableParagraph"/>
              <w:spacing w:before="185"/>
              <w:ind w:left="37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1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1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2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15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3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16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4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17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18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6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19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7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20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8</w:t>
            </w:r>
          </w:p>
        </w:tc>
        <w:tc>
          <w:tcPr>
            <w:tcW w:w="790" w:type="dxa"/>
          </w:tcPr>
          <w:p w:rsidR="000C4C3C" w:rsidRPr="009D20B1" w:rsidRDefault="000C4C3C" w:rsidP="009D20B1">
            <w:pPr>
              <w:pStyle w:val="TableParagraph"/>
              <w:spacing w:before="185"/>
              <w:ind w:left="48" w:right="20"/>
              <w:jc w:val="center"/>
              <w:rPr>
                <w:b/>
              </w:rPr>
            </w:pPr>
            <w:r w:rsidRPr="009D20B1">
              <w:rPr>
                <w:b/>
                <w:spacing w:val="-10"/>
              </w:rPr>
              <w:t>9</w:t>
            </w:r>
          </w:p>
        </w:tc>
        <w:tc>
          <w:tcPr>
            <w:tcW w:w="677" w:type="dxa"/>
          </w:tcPr>
          <w:p w:rsidR="000C4C3C" w:rsidRPr="009D20B1" w:rsidRDefault="000C4C3C" w:rsidP="009D20B1">
            <w:pPr>
              <w:pStyle w:val="TableParagraph"/>
              <w:spacing w:before="185"/>
              <w:ind w:left="233"/>
              <w:rPr>
                <w:b/>
              </w:rPr>
            </w:pPr>
            <w:r w:rsidRPr="009D20B1">
              <w:rPr>
                <w:b/>
                <w:spacing w:val="-5"/>
              </w:rPr>
              <w:t>10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</w:tcBorders>
          </w:tcPr>
          <w:p w:rsidR="000C4C3C" w:rsidRPr="009D20B1" w:rsidRDefault="000C4C3C">
            <w:pPr>
              <w:rPr>
                <w:sz w:val="2"/>
                <w:szCs w:val="2"/>
              </w:rPr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10"/>
              </w:rPr>
              <w:t>1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 w:rsidRPr="009D20B1">
              <w:rPr>
                <w:spacing w:val="-2"/>
              </w:rPr>
              <w:t>Молоко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300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300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5"/>
              </w:rPr>
              <w:t>359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2"/>
              </w:rPr>
              <w:t>162.5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450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340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340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5"/>
              </w:rPr>
              <w:t>450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2"/>
              </w:rPr>
              <w:t>162.5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5"/>
              </w:rPr>
              <w:t>359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5"/>
              </w:rPr>
              <w:t>300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4"/>
              </w:rPr>
              <w:t>3223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2"/>
              </w:rPr>
              <w:t>268.58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1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10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10"/>
              </w:rPr>
              <w:t>2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7"/>
            </w:pPr>
            <w:r>
              <w:t xml:space="preserve">Масло </w:t>
            </w:r>
            <w:r w:rsidRPr="009D20B1">
              <w:rPr>
                <w:spacing w:val="-2"/>
              </w:rPr>
              <w:t>сливочное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30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4"/>
              </w:rPr>
              <w:t>34.1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4"/>
              </w:rPr>
              <w:t>26.5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4"/>
              </w:rPr>
              <w:t>13.2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4"/>
              </w:rPr>
              <w:t>34.8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9.3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5"/>
              </w:rPr>
              <w:t>9.3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4"/>
              </w:rPr>
              <w:t>34.8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4"/>
              </w:rPr>
              <w:t>13.2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4"/>
              </w:rPr>
              <w:t>26.5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4"/>
              </w:rPr>
              <w:t>34.1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235.8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2"/>
              </w:rPr>
              <w:t>19.65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2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35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10"/>
              </w:rPr>
              <w:t>3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7"/>
            </w:pPr>
            <w:r>
              <w:t>Крупы,</w:t>
            </w:r>
            <w:r w:rsidRPr="009D20B1">
              <w:rPr>
                <w:spacing w:val="-2"/>
              </w:rPr>
              <w:t>бобовые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5"/>
              </w:rPr>
              <w:t>45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4"/>
              </w:rPr>
              <w:t>35.8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4"/>
              </w:rPr>
              <w:t>56.3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5"/>
              </w:rPr>
              <w:t>12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2"/>
              </w:rPr>
              <w:t>104.8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4"/>
              </w:rPr>
              <w:t>20.3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4"/>
              </w:rPr>
              <w:t>20.3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2"/>
              </w:rPr>
              <w:t>104.8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5"/>
              </w:rPr>
              <w:t>12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4"/>
              </w:rPr>
              <w:t>56.3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4"/>
              </w:rPr>
              <w:t>35.8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458.4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2"/>
              </w:rPr>
              <w:t>38.20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2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15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10"/>
              </w:rPr>
              <w:t>4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7"/>
            </w:pPr>
            <w:r w:rsidRPr="009D20B1">
              <w:rPr>
                <w:spacing w:val="-2"/>
              </w:rPr>
              <w:t>Сахар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5"/>
              </w:rPr>
              <w:t>65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4"/>
              </w:rPr>
              <w:t>52.2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4"/>
              </w:rPr>
              <w:t>55.2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4"/>
              </w:rPr>
              <w:t>54.2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4"/>
              </w:rPr>
              <w:t>54.2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4"/>
              </w:rPr>
              <w:t>51.6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4"/>
              </w:rPr>
              <w:t>52.2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2"/>
              <w:jc w:val="right"/>
            </w:pPr>
            <w:r w:rsidRPr="009D20B1">
              <w:rPr>
                <w:spacing w:val="-5"/>
              </w:rPr>
              <w:t>65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569.6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2"/>
              <w:jc w:val="right"/>
            </w:pPr>
            <w:r w:rsidRPr="009D20B1">
              <w:rPr>
                <w:spacing w:val="-2"/>
              </w:rPr>
              <w:t>47.47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5"/>
              <w:jc w:val="center"/>
            </w:pPr>
            <w:r w:rsidRPr="009D20B1">
              <w:rPr>
                <w:spacing w:val="-5"/>
              </w:rPr>
              <w:t>19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7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7"/>
            </w:pPr>
            <w:r>
              <w:t>Хлеб</w:t>
            </w:r>
            <w:r w:rsidRPr="009D20B1">
              <w:rPr>
                <w:spacing w:val="-2"/>
              </w:rPr>
              <w:t>пшеничный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150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140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110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2"/>
              </w:rPr>
              <w:t>115.45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140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110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110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140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2"/>
              </w:rPr>
              <w:t>115.45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5"/>
              </w:rPr>
              <w:t>110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5"/>
              </w:rPr>
              <w:t>140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1230.9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2"/>
              </w:rPr>
              <w:t>102.58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3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32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7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6"/>
            </w:pPr>
            <w:r w:rsidRPr="009D20B1">
              <w:rPr>
                <w:spacing w:val="-5"/>
              </w:rPr>
              <w:t>Чай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0.4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10"/>
              </w:rPr>
              <w:t>1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10"/>
              </w:rPr>
              <w:t>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10"/>
              </w:rPr>
              <w:t>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1.8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10"/>
              </w:rPr>
              <w:t>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1.8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10"/>
              </w:rPr>
              <w:t>2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10"/>
              </w:rPr>
              <w:t>1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4"/>
              </w:rPr>
              <w:t>17.6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4"/>
              </w:rPr>
              <w:t>1.47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5"/>
              <w:jc w:val="center"/>
            </w:pPr>
            <w:r w:rsidRPr="009D20B1">
              <w:rPr>
                <w:spacing w:val="-5"/>
              </w:rPr>
              <w:t>267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10"/>
              </w:rPr>
              <w:t>7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6"/>
            </w:pPr>
            <w:r>
              <w:t>Овощисвежие,</w:t>
            </w:r>
            <w:r w:rsidRPr="009D20B1">
              <w:rPr>
                <w:spacing w:val="-2"/>
              </w:rPr>
              <w:t>зелень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280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2"/>
              </w:rPr>
              <w:t>77.15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2"/>
              </w:rPr>
              <w:t>157.48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2"/>
              </w:rPr>
              <w:t>237.2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2"/>
              </w:rPr>
              <w:t>250.5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2"/>
              </w:rPr>
              <w:t>116.48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2"/>
              </w:rPr>
              <w:t>116.48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2"/>
              </w:rPr>
              <w:t>250.5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2"/>
              </w:rPr>
              <w:t>237.2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2"/>
              </w:rPr>
              <w:t>157.48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2"/>
              </w:rPr>
              <w:t>77.15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1677.62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2"/>
              </w:rPr>
              <w:t>139.80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4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50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10"/>
              </w:rPr>
              <w:t>8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6"/>
            </w:pPr>
            <w:r>
              <w:t xml:space="preserve">Масло </w:t>
            </w:r>
            <w:r w:rsidRPr="009D20B1">
              <w:rPr>
                <w:spacing w:val="-2"/>
              </w:rPr>
              <w:t>растительное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15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10"/>
              </w:rPr>
              <w:t>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4"/>
              </w:rPr>
              <w:t>15.6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10"/>
              </w:rPr>
              <w:t>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13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13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4"/>
              </w:rPr>
              <w:t>15.6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2"/>
              <w:jc w:val="right"/>
            </w:pPr>
            <w:r w:rsidRPr="009D20B1">
              <w:rPr>
                <w:spacing w:val="-10"/>
              </w:rPr>
              <w:t>3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0"/>
              <w:jc w:val="right"/>
              <w:rPr>
                <w:b/>
              </w:rPr>
            </w:pPr>
            <w:r w:rsidRPr="009D20B1">
              <w:rPr>
                <w:b/>
                <w:spacing w:val="-4"/>
              </w:rPr>
              <w:t>89.2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4"/>
              </w:rPr>
              <w:t>7.43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50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10"/>
              </w:rPr>
              <w:t>9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>
              <w:t>Консервы</w:t>
            </w:r>
            <w:r w:rsidRPr="009D20B1">
              <w:rPr>
                <w:spacing w:val="-2"/>
              </w:rPr>
              <w:t>рыбные</w:t>
            </w:r>
          </w:p>
        </w:tc>
        <w:tc>
          <w:tcPr>
            <w:tcW w:w="999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2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0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160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2"/>
              </w:rPr>
              <w:t>13.33</w:t>
            </w:r>
          </w:p>
        </w:tc>
        <w:tc>
          <w:tcPr>
            <w:tcW w:w="1063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 w:rsidRPr="009D20B1">
              <w:rPr>
                <w:spacing w:val="-2"/>
              </w:rPr>
              <w:t>Картофель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188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70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5"/>
              </w:rPr>
              <w:t>75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2"/>
              </w:rPr>
              <w:t>158.3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5"/>
              </w:rPr>
              <w:t>70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155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155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5"/>
              </w:rPr>
              <w:t>70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2"/>
              </w:rPr>
              <w:t>158.3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5"/>
              </w:rPr>
              <w:t>75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5"/>
              </w:rPr>
              <w:t>70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1056.6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2"/>
              </w:rPr>
              <w:t>88.05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1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53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6"/>
              <w:jc w:val="right"/>
            </w:pPr>
            <w:r w:rsidRPr="009D20B1">
              <w:rPr>
                <w:spacing w:val="-5"/>
              </w:rPr>
              <w:t>11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8"/>
            </w:pPr>
            <w:r>
              <w:t>Макаронные</w:t>
            </w:r>
            <w:r w:rsidRPr="009D20B1">
              <w:rPr>
                <w:spacing w:val="-2"/>
              </w:rPr>
              <w:t xml:space="preserve"> изделия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5"/>
              </w:rPr>
              <w:t>15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5"/>
              </w:rPr>
              <w:t>51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5"/>
              </w:rPr>
              <w:t>16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4"/>
              </w:rPr>
              <w:t>81.5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4"/>
              </w:rPr>
              <w:t>81.5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5"/>
              </w:rPr>
              <w:t>16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5"/>
              </w:rPr>
              <w:t>51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297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2"/>
              </w:rPr>
              <w:t>24.75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3"/>
              <w:jc w:val="center"/>
            </w:pPr>
            <w:r w:rsidRPr="009D20B1">
              <w:rPr>
                <w:spacing w:val="-5"/>
              </w:rPr>
              <w:t>65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6"/>
              <w:jc w:val="right"/>
            </w:pPr>
            <w:r w:rsidRPr="009D20B1">
              <w:rPr>
                <w:spacing w:val="-5"/>
              </w:rPr>
              <w:t>12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7"/>
            </w:pPr>
            <w:r>
              <w:t>Колбасные</w:t>
            </w:r>
            <w:r w:rsidRPr="009D20B1">
              <w:rPr>
                <w:spacing w:val="-2"/>
              </w:rPr>
              <w:t xml:space="preserve"> изделия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5"/>
              </w:rPr>
              <w:t>15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320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2"/>
              </w:rPr>
              <w:t>26.67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4"/>
              <w:jc w:val="center"/>
            </w:pPr>
            <w:r w:rsidRPr="009D20B1">
              <w:rPr>
                <w:spacing w:val="-5"/>
              </w:rPr>
              <w:t>78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7"/>
              <w:jc w:val="right"/>
            </w:pPr>
            <w:r w:rsidRPr="009D20B1">
              <w:rPr>
                <w:spacing w:val="-5"/>
              </w:rPr>
              <w:t>13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7"/>
            </w:pPr>
            <w:r>
              <w:t>Смесь</w:t>
            </w:r>
            <w:r w:rsidRPr="009D20B1">
              <w:rPr>
                <w:spacing w:val="-2"/>
              </w:rPr>
              <w:t xml:space="preserve"> сухофруктов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15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20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4"/>
              </w:rPr>
              <w:t>27.2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6.6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6.6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4"/>
              </w:rPr>
              <w:t>27.2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20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107.6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4"/>
              </w:rPr>
              <w:t>8.97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2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40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7"/>
              <w:jc w:val="right"/>
            </w:pPr>
            <w:r w:rsidRPr="009D20B1">
              <w:rPr>
                <w:spacing w:val="-5"/>
              </w:rPr>
              <w:t>14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7"/>
            </w:pPr>
            <w:r>
              <w:t>Хлеб</w:t>
            </w:r>
            <w:r w:rsidRPr="009D20B1">
              <w:rPr>
                <w:spacing w:val="-2"/>
              </w:rPr>
              <w:t>ржаной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5"/>
              </w:rPr>
              <w:t>80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800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2"/>
              </w:rPr>
              <w:t>66.67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3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17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7"/>
              <w:jc w:val="right"/>
            </w:pPr>
            <w:r w:rsidRPr="009D20B1">
              <w:rPr>
                <w:spacing w:val="-5"/>
              </w:rPr>
              <w:t>15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7"/>
            </w:pPr>
            <w:r>
              <w:t>Кондитерские</w:t>
            </w:r>
            <w:r w:rsidRPr="009D20B1">
              <w:rPr>
                <w:spacing w:val="-2"/>
              </w:rPr>
              <w:t>изделия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400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2"/>
              </w:rPr>
              <w:t>33.33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5"/>
              <w:jc w:val="center"/>
            </w:pPr>
            <w:r w:rsidRPr="009D20B1">
              <w:rPr>
                <w:spacing w:val="-5"/>
              </w:rPr>
              <w:t>233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7"/>
              <w:jc w:val="right"/>
            </w:pPr>
            <w:r w:rsidRPr="009D20B1">
              <w:rPr>
                <w:spacing w:val="-5"/>
              </w:rPr>
              <w:t>16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6"/>
            </w:pPr>
            <w:r>
              <w:t>Какао-</w:t>
            </w:r>
            <w:r w:rsidRPr="009D20B1">
              <w:rPr>
                <w:spacing w:val="-2"/>
              </w:rPr>
              <w:t>порошок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1.2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10"/>
              </w:rPr>
              <w:t>6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48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4"/>
              </w:rPr>
              <w:t>4.00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5"/>
              <w:jc w:val="center"/>
            </w:pPr>
            <w:r w:rsidRPr="009D20B1">
              <w:rPr>
                <w:spacing w:val="-5"/>
              </w:rPr>
              <w:t>233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17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6"/>
            </w:pPr>
            <w:r>
              <w:t>Соль</w:t>
            </w:r>
            <w:r w:rsidRPr="009D20B1">
              <w:rPr>
                <w:spacing w:val="-2"/>
              </w:rPr>
              <w:t>йодированная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50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4"/>
              </w:rPr>
              <w:t>4.17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4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17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18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6"/>
            </w:pPr>
            <w:r w:rsidRPr="009D20B1">
              <w:rPr>
                <w:spacing w:val="-5"/>
              </w:rPr>
              <w:t>Сыр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20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34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34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5"/>
              </w:rPr>
              <w:t>20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2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108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2"/>
              <w:jc w:val="right"/>
            </w:pPr>
            <w:r w:rsidRPr="009D20B1">
              <w:rPr>
                <w:spacing w:val="-4"/>
              </w:rPr>
              <w:t>9.00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4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10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5"/>
              </w:rPr>
              <w:t>19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>
              <w:t>Фрукты(плоды)</w:t>
            </w:r>
            <w:r w:rsidRPr="009D20B1">
              <w:rPr>
                <w:spacing w:val="-2"/>
              </w:rPr>
              <w:t>свежие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200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100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2"/>
              </w:rPr>
              <w:t>113.64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2"/>
              </w:rPr>
              <w:t>120.5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2"/>
              </w:rPr>
              <w:t>113.64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2"/>
              </w:rPr>
              <w:t>113.64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2"/>
              </w:rPr>
              <w:t>120.5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2"/>
              </w:rPr>
              <w:t>113.64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5"/>
              </w:rPr>
              <w:t>100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895.56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2"/>
              </w:rPr>
              <w:t>74.63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1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63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5"/>
              </w:rPr>
              <w:t>20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 w:rsidRPr="009D20B1">
              <w:rPr>
                <w:spacing w:val="-2"/>
              </w:rPr>
              <w:t>Говядина</w:t>
            </w:r>
          </w:p>
        </w:tc>
        <w:tc>
          <w:tcPr>
            <w:tcW w:w="999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5"/>
              </w:rPr>
              <w:t>59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79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5"/>
              </w:rPr>
              <w:t>79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5"/>
              </w:rPr>
              <w:t>59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276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2"/>
              </w:rPr>
              <w:t>23.00</w:t>
            </w:r>
          </w:p>
        </w:tc>
        <w:tc>
          <w:tcPr>
            <w:tcW w:w="1063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5"/>
              </w:rPr>
              <w:t>21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>
              <w:t>Сухари</w:t>
            </w:r>
            <w:r w:rsidRPr="009D20B1">
              <w:rPr>
                <w:spacing w:val="-2"/>
              </w:rPr>
              <w:t>панировочные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10"/>
              </w:rPr>
              <w:t>8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10"/>
              </w:rPr>
              <w:t>8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16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4"/>
              </w:rPr>
              <w:t>1.33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1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87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6"/>
              <w:jc w:val="right"/>
            </w:pPr>
            <w:r w:rsidRPr="009D20B1">
              <w:rPr>
                <w:spacing w:val="-5"/>
              </w:rPr>
              <w:t>22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8"/>
            </w:pPr>
            <w:r w:rsidRPr="009D20B1">
              <w:rPr>
                <w:spacing w:val="-2"/>
              </w:rPr>
              <w:t>Повидло</w:t>
            </w:r>
          </w:p>
        </w:tc>
        <w:tc>
          <w:tcPr>
            <w:tcW w:w="999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2"/>
              </w:rPr>
              <w:t>23.63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2"/>
              </w:rPr>
              <w:t>23.63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47.26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4"/>
              </w:rPr>
              <w:t>3.94</w:t>
            </w:r>
          </w:p>
        </w:tc>
        <w:tc>
          <w:tcPr>
            <w:tcW w:w="1063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6"/>
              <w:jc w:val="right"/>
            </w:pPr>
            <w:r w:rsidRPr="009D20B1">
              <w:rPr>
                <w:spacing w:val="-5"/>
              </w:rPr>
              <w:t>23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8"/>
            </w:pPr>
            <w:r w:rsidRPr="009D20B1">
              <w:rPr>
                <w:spacing w:val="-2"/>
              </w:rPr>
              <w:t>Сметана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8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30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4"/>
              </w:rPr>
              <w:t>2.50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1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75</w:t>
            </w:r>
          </w:p>
        </w:tc>
      </w:tr>
      <w:tr w:rsidR="000C4C3C" w:rsidRPr="009D20B1" w:rsidTr="009D20B1">
        <w:trPr>
          <w:trHeight w:val="56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17"/>
              <w:jc w:val="right"/>
            </w:pPr>
            <w:r w:rsidRPr="009D20B1">
              <w:rPr>
                <w:spacing w:val="-5"/>
              </w:rPr>
              <w:t>24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5"/>
              <w:ind w:left="38"/>
            </w:pPr>
            <w:r>
              <w:t>Тушка</w:t>
            </w:r>
            <w:r w:rsidRPr="009D20B1">
              <w:rPr>
                <w:spacing w:val="-2"/>
              </w:rPr>
              <w:t>цыпленка</w:t>
            </w:r>
          </w:p>
          <w:p w:rsidR="000C4C3C" w:rsidRDefault="000C4C3C" w:rsidP="009D20B1">
            <w:pPr>
              <w:pStyle w:val="TableParagraph"/>
              <w:spacing w:before="26"/>
              <w:ind w:left="38"/>
            </w:pPr>
            <w:r w:rsidRPr="009D20B1">
              <w:rPr>
                <w:spacing w:val="-2"/>
              </w:rPr>
              <w:t>бройлера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17"/>
              <w:jc w:val="right"/>
            </w:pPr>
            <w:r w:rsidRPr="009D20B1">
              <w:rPr>
                <w:spacing w:val="-2"/>
              </w:rPr>
              <w:t>40/51</w:t>
            </w:r>
          </w:p>
        </w:tc>
        <w:tc>
          <w:tcPr>
            <w:tcW w:w="677" w:type="dxa"/>
          </w:tcPr>
          <w:p w:rsidR="000C4C3C" w:rsidRDefault="000C4C3C">
            <w:pPr>
              <w:pStyle w:val="TableParagraph"/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17"/>
              <w:jc w:val="right"/>
            </w:pPr>
            <w:r w:rsidRPr="009D20B1">
              <w:rPr>
                <w:spacing w:val="-5"/>
              </w:rPr>
              <w:t>25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18"/>
              <w:jc w:val="right"/>
            </w:pPr>
            <w:r w:rsidRPr="009D20B1">
              <w:rPr>
                <w:spacing w:val="-2"/>
              </w:rPr>
              <w:t>125.3</w:t>
            </w:r>
          </w:p>
        </w:tc>
        <w:tc>
          <w:tcPr>
            <w:tcW w:w="790" w:type="dxa"/>
          </w:tcPr>
          <w:p w:rsidR="000C4C3C" w:rsidRDefault="000C4C3C">
            <w:pPr>
              <w:pStyle w:val="TableParagraph"/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19"/>
              <w:jc w:val="right"/>
            </w:pPr>
            <w:r w:rsidRPr="009D20B1">
              <w:rPr>
                <w:spacing w:val="-5"/>
              </w:rPr>
              <w:t>25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19"/>
              <w:jc w:val="right"/>
            </w:pPr>
            <w:r w:rsidRPr="009D20B1">
              <w:rPr>
                <w:spacing w:val="-5"/>
              </w:rPr>
              <w:t>25</w:t>
            </w:r>
          </w:p>
        </w:tc>
        <w:tc>
          <w:tcPr>
            <w:tcW w:w="790" w:type="dxa"/>
          </w:tcPr>
          <w:p w:rsidR="000C4C3C" w:rsidRDefault="000C4C3C">
            <w:pPr>
              <w:pStyle w:val="TableParagraph"/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20"/>
              <w:jc w:val="right"/>
            </w:pPr>
            <w:r w:rsidRPr="009D20B1">
              <w:rPr>
                <w:spacing w:val="-2"/>
              </w:rPr>
              <w:t>125.3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20"/>
              <w:jc w:val="right"/>
            </w:pPr>
            <w:r w:rsidRPr="009D20B1">
              <w:rPr>
                <w:spacing w:val="-5"/>
              </w:rPr>
              <w:t>25</w:t>
            </w:r>
          </w:p>
        </w:tc>
        <w:tc>
          <w:tcPr>
            <w:tcW w:w="677" w:type="dxa"/>
          </w:tcPr>
          <w:p w:rsidR="000C4C3C" w:rsidRDefault="000C4C3C">
            <w:pPr>
              <w:pStyle w:val="TableParagraph"/>
            </w:pPr>
          </w:p>
        </w:tc>
        <w:tc>
          <w:tcPr>
            <w:tcW w:w="1032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Pr="009D20B1" w:rsidRDefault="000C4C3C" w:rsidP="009D20B1">
            <w:pPr>
              <w:pStyle w:val="TableParagraph"/>
              <w:spacing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2"/>
              </w:rPr>
              <w:t>350.6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40"/>
            </w:pPr>
          </w:p>
          <w:p w:rsidR="000C4C3C" w:rsidRDefault="000C4C3C" w:rsidP="009D20B1">
            <w:pPr>
              <w:pStyle w:val="TableParagraph"/>
              <w:spacing w:line="247" w:lineRule="exact"/>
              <w:ind w:right="21"/>
              <w:jc w:val="right"/>
            </w:pPr>
            <w:r w:rsidRPr="009D20B1">
              <w:rPr>
                <w:spacing w:val="-2"/>
              </w:rPr>
              <w:t>29.22</w:t>
            </w:r>
          </w:p>
        </w:tc>
        <w:tc>
          <w:tcPr>
            <w:tcW w:w="1063" w:type="dxa"/>
          </w:tcPr>
          <w:p w:rsidR="000C4C3C" w:rsidRDefault="000C4C3C">
            <w:pPr>
              <w:pStyle w:val="TableParagraph"/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5"/>
              </w:rPr>
              <w:t>25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>
              <w:t>Томатное</w:t>
            </w:r>
            <w:r w:rsidRPr="009D20B1">
              <w:rPr>
                <w:spacing w:val="-4"/>
              </w:rPr>
              <w:t>пюре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10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9"/>
              <w:jc w:val="right"/>
            </w:pPr>
            <w:r w:rsidRPr="009D20B1">
              <w:rPr>
                <w:spacing w:val="-10"/>
              </w:rPr>
              <w:t>5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10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4"/>
              </w:rPr>
              <w:t>0.83</w:t>
            </w:r>
          </w:p>
        </w:tc>
        <w:tc>
          <w:tcPr>
            <w:tcW w:w="1063" w:type="dxa"/>
          </w:tcPr>
          <w:p w:rsidR="000C4C3C" w:rsidRDefault="000C4C3C" w:rsidP="009D20B1">
            <w:pPr>
              <w:pStyle w:val="TableParagraph"/>
              <w:spacing w:before="5" w:line="245" w:lineRule="exact"/>
              <w:ind w:left="30" w:right="1"/>
              <w:jc w:val="center"/>
            </w:pPr>
            <w:r w:rsidRPr="009D20B1">
              <w:rPr>
                <w:spacing w:val="-4"/>
              </w:rPr>
              <w:t>-</w:t>
            </w:r>
            <w:r w:rsidRPr="009D20B1">
              <w:rPr>
                <w:spacing w:val="-5"/>
              </w:rPr>
              <w:t>92</w:t>
            </w: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6"/>
              <w:jc w:val="right"/>
            </w:pPr>
            <w:r w:rsidRPr="009D20B1">
              <w:rPr>
                <w:spacing w:val="-5"/>
              </w:rPr>
              <w:t>26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left="38"/>
            </w:pPr>
            <w:r>
              <w:t>Кислота</w:t>
            </w:r>
            <w:r w:rsidRPr="009D20B1">
              <w:rPr>
                <w:spacing w:val="-2"/>
              </w:rPr>
              <w:t>лимонная</w:t>
            </w:r>
          </w:p>
        </w:tc>
        <w:tc>
          <w:tcPr>
            <w:tcW w:w="999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7"/>
              <w:jc w:val="right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4"/>
              </w:rPr>
              <w:t>0.21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18"/>
              <w:jc w:val="right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0"/>
              <w:jc w:val="right"/>
            </w:pPr>
            <w:r w:rsidRPr="009D20B1">
              <w:rPr>
                <w:spacing w:val="-4"/>
              </w:rPr>
              <w:t>0.21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5"/>
              </w:rPr>
              <w:t>0.2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7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4"/>
              </w:rPr>
              <w:t>1.22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7" w:lineRule="exact"/>
              <w:ind w:right="21"/>
              <w:jc w:val="right"/>
            </w:pPr>
            <w:r w:rsidRPr="009D20B1">
              <w:rPr>
                <w:spacing w:val="-4"/>
              </w:rPr>
              <w:t>0.10</w:t>
            </w:r>
          </w:p>
        </w:tc>
        <w:tc>
          <w:tcPr>
            <w:tcW w:w="1063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6"/>
              <w:jc w:val="right"/>
            </w:pPr>
            <w:r w:rsidRPr="009D20B1">
              <w:rPr>
                <w:spacing w:val="-5"/>
              </w:rPr>
              <w:t>27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8"/>
            </w:pPr>
            <w:r>
              <w:t>Яйцо</w:t>
            </w:r>
            <w:r w:rsidRPr="009D20B1">
              <w:rPr>
                <w:spacing w:val="-2"/>
              </w:rPr>
              <w:t>диетическое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5"/>
              </w:rPr>
              <w:t>40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80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4"/>
              </w:rPr>
              <w:t>6.67</w:t>
            </w:r>
          </w:p>
        </w:tc>
        <w:tc>
          <w:tcPr>
            <w:tcW w:w="1063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6"/>
              <w:jc w:val="right"/>
            </w:pPr>
            <w:r w:rsidRPr="009D20B1">
              <w:rPr>
                <w:spacing w:val="-5"/>
              </w:rPr>
              <w:t>28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left="38"/>
            </w:pPr>
            <w:r>
              <w:t>Рыба</w:t>
            </w:r>
            <w:r w:rsidRPr="009D20B1">
              <w:rPr>
                <w:spacing w:val="-2"/>
              </w:rPr>
              <w:t>свежемороженая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7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19"/>
              <w:jc w:val="right"/>
            </w:pPr>
            <w:r w:rsidRPr="009D20B1">
              <w:rPr>
                <w:spacing w:val="-5"/>
              </w:rPr>
              <w:t>91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0"/>
              <w:jc w:val="right"/>
            </w:pPr>
            <w:r w:rsidRPr="009D20B1">
              <w:rPr>
                <w:spacing w:val="-5"/>
              </w:rPr>
              <w:t>91</w:t>
            </w: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3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182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3" w:line="248" w:lineRule="exact"/>
              <w:ind w:right="21"/>
              <w:jc w:val="right"/>
            </w:pPr>
            <w:r w:rsidRPr="009D20B1">
              <w:rPr>
                <w:spacing w:val="-2"/>
              </w:rPr>
              <w:t>15.17</w:t>
            </w:r>
          </w:p>
        </w:tc>
        <w:tc>
          <w:tcPr>
            <w:tcW w:w="1063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  <w:tr w:rsidR="000C4C3C" w:rsidRPr="009D20B1" w:rsidTr="009D20B1">
        <w:trPr>
          <w:trHeight w:val="270"/>
        </w:trPr>
        <w:tc>
          <w:tcPr>
            <w:tcW w:w="451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6"/>
              <w:jc w:val="right"/>
            </w:pPr>
            <w:r w:rsidRPr="009D20B1">
              <w:rPr>
                <w:spacing w:val="-5"/>
              </w:rPr>
              <w:t>29</w:t>
            </w:r>
          </w:p>
        </w:tc>
        <w:tc>
          <w:tcPr>
            <w:tcW w:w="2513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left="37"/>
            </w:pPr>
            <w:r>
              <w:t>Аскорбиновая</w:t>
            </w:r>
            <w:r w:rsidRPr="009D20B1">
              <w:rPr>
                <w:spacing w:val="-2"/>
              </w:rPr>
              <w:t>кислота</w:t>
            </w:r>
          </w:p>
        </w:tc>
        <w:tc>
          <w:tcPr>
            <w:tcW w:w="999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4"/>
              </w:rPr>
              <w:t>60мг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7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8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19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0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790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677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5"/>
              </w:rPr>
              <w:t>60</w:t>
            </w:r>
          </w:p>
        </w:tc>
        <w:tc>
          <w:tcPr>
            <w:tcW w:w="1032" w:type="dxa"/>
          </w:tcPr>
          <w:p w:rsidR="000C4C3C" w:rsidRPr="009D20B1" w:rsidRDefault="000C4C3C" w:rsidP="009D20B1">
            <w:pPr>
              <w:pStyle w:val="TableParagraph"/>
              <w:spacing w:before="2" w:line="248" w:lineRule="exact"/>
              <w:ind w:right="21"/>
              <w:jc w:val="right"/>
              <w:rPr>
                <w:b/>
              </w:rPr>
            </w:pPr>
            <w:r w:rsidRPr="009D20B1">
              <w:rPr>
                <w:b/>
                <w:spacing w:val="-5"/>
              </w:rPr>
              <w:t>600</w:t>
            </w:r>
          </w:p>
        </w:tc>
        <w:tc>
          <w:tcPr>
            <w:tcW w:w="1128" w:type="dxa"/>
          </w:tcPr>
          <w:p w:rsidR="000C4C3C" w:rsidRDefault="000C4C3C" w:rsidP="009D20B1">
            <w:pPr>
              <w:pStyle w:val="TableParagraph"/>
              <w:spacing w:before="2" w:line="248" w:lineRule="exact"/>
              <w:ind w:right="21"/>
              <w:jc w:val="right"/>
            </w:pPr>
            <w:r w:rsidRPr="009D20B1">
              <w:rPr>
                <w:spacing w:val="-2"/>
              </w:rPr>
              <w:t>50.00</w:t>
            </w:r>
          </w:p>
        </w:tc>
        <w:tc>
          <w:tcPr>
            <w:tcW w:w="1063" w:type="dxa"/>
          </w:tcPr>
          <w:p w:rsidR="000C4C3C" w:rsidRPr="009D20B1" w:rsidRDefault="000C4C3C">
            <w:pPr>
              <w:pStyle w:val="TableParagraph"/>
              <w:rPr>
                <w:sz w:val="20"/>
              </w:rPr>
            </w:pPr>
          </w:p>
        </w:tc>
      </w:tr>
    </w:tbl>
    <w:p w:rsidR="000C4C3C" w:rsidRDefault="000C4C3C"/>
    <w:sectPr w:rsidR="000C4C3C" w:rsidSect="00632EE3">
      <w:pgSz w:w="16850" w:h="11910" w:orient="landscape"/>
      <w:pgMar w:top="440" w:right="1620" w:bottom="280" w:left="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EE3"/>
    <w:rsid w:val="000C4C3C"/>
    <w:rsid w:val="00186E53"/>
    <w:rsid w:val="00192DFD"/>
    <w:rsid w:val="002F4B47"/>
    <w:rsid w:val="00632EE3"/>
    <w:rsid w:val="009D20B1"/>
    <w:rsid w:val="00A80602"/>
    <w:rsid w:val="00B86321"/>
    <w:rsid w:val="00BA3EDE"/>
    <w:rsid w:val="00BD5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EE3"/>
    <w:pPr>
      <w:widowControl w:val="0"/>
      <w:autoSpaceDE w:val="0"/>
      <w:autoSpaceDN w:val="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632EE3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rsid w:val="00632EE3"/>
  </w:style>
  <w:style w:type="paragraph" w:customStyle="1" w:styleId="TableParagraph">
    <w:name w:val="Table Paragraph"/>
    <w:basedOn w:val="Normal"/>
    <w:uiPriority w:val="99"/>
    <w:rsid w:val="00632EE3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863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6321"/>
    <w:rPr>
      <w:rFonts w:ascii="Tahoma" w:hAnsi="Tahoma" w:cs="Tahoma"/>
      <w:sz w:val="16"/>
      <w:szCs w:val="16"/>
      <w:lang w:val="ru-RU"/>
    </w:rPr>
  </w:style>
  <w:style w:type="table" w:styleId="TableGrid">
    <w:name w:val="Table Grid"/>
    <w:basedOn w:val="TableNormal"/>
    <w:uiPriority w:val="99"/>
    <w:rsid w:val="00B8632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27</Pages>
  <Words>5945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2023-10-11T15:39:00Z</dcterms:created>
  <dcterms:modified xsi:type="dcterms:W3CDTF">2011-03-06T22:52:00Z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10.0 для Excel</vt:lpwstr>
  </property>
  <property fmtid="{D5CDD505-2E9C-101B-9397-08002B2CF9AE}" pid="3" name="Producer">
    <vt:lpwstr>Adobe PDF Library 10.0</vt:lpwstr>
  </property>
</Properties>
</file>